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023" w:type="dxa"/>
        <w:jc w:val="center"/>
        <w:tblBorders>
          <w:top w:val="dotted" w:sz="12" w:space="0" w:color="000080"/>
          <w:left w:val="dotted" w:sz="12" w:space="0" w:color="000080"/>
          <w:bottom w:val="dotted" w:sz="12" w:space="0" w:color="000080"/>
          <w:right w:val="dotted" w:sz="12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1329"/>
        <w:gridCol w:w="1807"/>
        <w:gridCol w:w="1701"/>
        <w:gridCol w:w="1843"/>
        <w:gridCol w:w="1843"/>
        <w:gridCol w:w="1842"/>
        <w:gridCol w:w="1864"/>
        <w:gridCol w:w="14"/>
        <w:gridCol w:w="1950"/>
        <w:gridCol w:w="1816"/>
        <w:gridCol w:w="14"/>
      </w:tblGrid>
      <w:tr w:rsidR="00C540A2" w:rsidRPr="00556367" w:rsidTr="007D728B">
        <w:trPr>
          <w:cantSplit/>
          <w:trHeight w:val="443"/>
          <w:tblHeader/>
          <w:jc w:val="center"/>
        </w:trPr>
        <w:tc>
          <w:tcPr>
            <w:tcW w:w="1329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Language</w:t>
            </w:r>
          </w:p>
        </w:tc>
        <w:tc>
          <w:tcPr>
            <w:tcW w:w="1807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Organisation</w:t>
            </w:r>
          </w:p>
        </w:tc>
        <w:tc>
          <w:tcPr>
            <w:tcW w:w="1701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Pre-A1</w:t>
            </w:r>
          </w:p>
        </w:tc>
        <w:tc>
          <w:tcPr>
            <w:tcW w:w="1843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A1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Breakthrough</w:t>
            </w:r>
          </w:p>
        </w:tc>
        <w:tc>
          <w:tcPr>
            <w:tcW w:w="1843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A2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1</w:t>
            </w:r>
          </w:p>
        </w:tc>
        <w:tc>
          <w:tcPr>
            <w:tcW w:w="1842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B1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2</w:t>
            </w:r>
          </w:p>
        </w:tc>
        <w:tc>
          <w:tcPr>
            <w:tcW w:w="1878" w:type="dxa"/>
            <w:gridSpan w:val="2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B2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3</w:t>
            </w:r>
          </w:p>
        </w:tc>
        <w:tc>
          <w:tcPr>
            <w:tcW w:w="1950" w:type="dxa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C1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4</w:t>
            </w:r>
          </w:p>
        </w:tc>
        <w:tc>
          <w:tcPr>
            <w:tcW w:w="1830" w:type="dxa"/>
            <w:gridSpan w:val="2"/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C2</w:t>
            </w:r>
          </w:p>
          <w:p w:rsidR="00C540A2" w:rsidRPr="00556367" w:rsidRDefault="00C540A2" w:rsidP="009418FE">
            <w:pPr>
              <w:jc w:val="center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556367">
              <w:rPr>
                <w:rFonts w:ascii="Arial" w:hAnsi="Arial" w:cs="Arial"/>
                <w:b/>
                <w:color w:val="003366"/>
                <w:sz w:val="18"/>
                <w:szCs w:val="18"/>
              </w:rPr>
              <w:t>ALTE Level 5</w:t>
            </w:r>
          </w:p>
        </w:tc>
      </w:tr>
      <w:tr w:rsidR="004A2DE5" w:rsidRPr="00F15A9D" w:rsidTr="007D728B">
        <w:trPr>
          <w:cantSplit/>
          <w:trHeight w:val="1933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Basque</w:t>
            </w: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Euskara</w:t>
            </w: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r-FR"/>
              </w:rPr>
              <w:t xml:space="preserve">Basque </w:t>
            </w:r>
            <w:r w:rsidRPr="00F15A9D">
              <w:rPr>
                <w:rFonts w:ascii="Arial" w:hAnsi="Arial" w:cs="Arial"/>
                <w:sz w:val="16"/>
                <w:szCs w:val="16"/>
              </w:rPr>
              <w:t>Government</w:t>
            </w:r>
          </w:p>
          <w:p w:rsidR="004A2DE5" w:rsidRPr="00F15A9D" w:rsidRDefault="004A2DE5" w:rsidP="009418FE">
            <w:pPr>
              <w:jc w:val="center"/>
              <w:rPr>
                <w:rStyle w:val="r01gtexttitleonly"/>
                <w:rFonts w:ascii="Arial" w:hAnsi="Arial" w:cs="Arial"/>
                <w:sz w:val="16"/>
                <w:szCs w:val="16"/>
                <w:lang w:val="eu-ES"/>
              </w:rPr>
            </w:pP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Eusko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Jaurlaritza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Default="004A2DE5" w:rsidP="00BF6AB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A2DE5" w:rsidRPr="00F05EAA" w:rsidRDefault="004A2DE5" w:rsidP="00F05EAA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A2DE5" w:rsidRPr="00F05EAA" w:rsidRDefault="004A2DE5" w:rsidP="00F05EAA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A2DE5" w:rsidRDefault="004A2DE5" w:rsidP="00FC3839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A2DE5" w:rsidRPr="00F05EAA" w:rsidRDefault="004A2DE5" w:rsidP="00F05EAA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4A2DE5" w:rsidRPr="00F15A9D" w:rsidRDefault="004A2DE5" w:rsidP="00BF6AB9">
            <w:pPr>
              <w:rPr>
                <w:rFonts w:ascii="Arial" w:hAnsi="Arial" w:cs="Arial"/>
                <w:sz w:val="16"/>
                <w:lang w:val="fr-FR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lang w:val="fr-FR"/>
              </w:rPr>
              <w:t>Euskararen</w:t>
            </w:r>
            <w:proofErr w:type="spellEnd"/>
            <w:r w:rsidRPr="00F15A9D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lang w:val="fr-FR"/>
              </w:rPr>
              <w:t>Gaitasun</w:t>
            </w:r>
            <w:proofErr w:type="spellEnd"/>
            <w:r w:rsidRPr="00F15A9D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lang w:val="fr-FR"/>
              </w:rPr>
              <w:t>Agiria</w:t>
            </w:r>
            <w:proofErr w:type="spellEnd"/>
            <w:r w:rsidRPr="00F15A9D">
              <w:rPr>
                <w:rFonts w:ascii="Arial" w:hAnsi="Arial" w:cs="Arial"/>
                <w:sz w:val="16"/>
                <w:lang w:val="fr-FR"/>
              </w:rPr>
              <w:t xml:space="preserve"> (EGA)</w:t>
            </w:r>
          </w:p>
          <w:p w:rsidR="002A6196" w:rsidRDefault="002A6196" w:rsidP="00BF6AB9">
            <w:pPr>
              <w:numPr>
                <w:ilvl w:val="0"/>
                <w:numId w:val="30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Audit valid until: </w:t>
            </w:r>
          </w:p>
          <w:p w:rsidR="004A2DE5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 December 2021</w:t>
            </w:r>
          </w:p>
          <w:p w:rsidR="004A2DE5" w:rsidRDefault="004A2DE5" w:rsidP="005B6504">
            <w:pPr>
              <w:jc w:val="center"/>
              <w:rPr>
                <w:rFonts w:ascii="Arial" w:hAnsi="Arial" w:cs="Arial"/>
                <w:lang w:val="fr-FR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A2A7F55" wp14:editId="6B63990C">
                  <wp:extent cx="914400" cy="773430"/>
                  <wp:effectExtent l="0" t="0" r="0" b="7620"/>
                  <wp:docPr id="66" name="Picture 1" descr="Q202_black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202_black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E5" w:rsidRPr="00F15A9D" w:rsidRDefault="004A2DE5" w:rsidP="00BF6AB9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A2DE5" w:rsidRPr="00F15A9D" w:rsidTr="007D728B">
        <w:trPr>
          <w:cantSplit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A2DE5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Government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of Navarre</w:t>
            </w:r>
          </w:p>
          <w:p w:rsidR="004A2DE5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4A2DE5" w:rsidRPr="00F15A9D" w:rsidRDefault="004A2DE5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Gobierno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fr-FR"/>
              </w:rPr>
              <w:t>Navarra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Default="004A2DE5" w:rsidP="00BF6AB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2333E" w:rsidRDefault="0022333E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4A2DE5" w:rsidRDefault="008742F6" w:rsidP="00BF6AB9">
            <w:pPr>
              <w:rPr>
                <w:rFonts w:ascii="Arial" w:hAnsi="Arial" w:cs="Arial"/>
                <w:sz w:val="16"/>
                <w:lang w:val="fr-FR"/>
              </w:rPr>
            </w:pPr>
            <w:proofErr w:type="spellStart"/>
            <w:r w:rsidRPr="008742F6">
              <w:rPr>
                <w:rFonts w:ascii="Arial" w:hAnsi="Arial" w:cs="Arial"/>
                <w:sz w:val="16"/>
                <w:lang w:val="fr-FR"/>
              </w:rPr>
              <w:t>Euskararen</w:t>
            </w:r>
            <w:proofErr w:type="spellEnd"/>
            <w:r w:rsidRPr="008742F6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Pr="008742F6">
              <w:rPr>
                <w:rFonts w:ascii="Arial" w:hAnsi="Arial" w:cs="Arial"/>
                <w:sz w:val="16"/>
                <w:lang w:val="fr-FR"/>
              </w:rPr>
              <w:t>Gaitasun</w:t>
            </w:r>
            <w:proofErr w:type="spellEnd"/>
            <w:r w:rsidRPr="008742F6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Pr="008742F6">
              <w:rPr>
                <w:rFonts w:ascii="Arial" w:hAnsi="Arial" w:cs="Arial"/>
                <w:sz w:val="16"/>
                <w:lang w:val="fr-FR"/>
              </w:rPr>
              <w:t>Agiria</w:t>
            </w:r>
            <w:proofErr w:type="spellEnd"/>
            <w:r w:rsidRPr="008742F6">
              <w:rPr>
                <w:rFonts w:ascii="Arial" w:hAnsi="Arial" w:cs="Arial"/>
                <w:sz w:val="16"/>
                <w:lang w:val="fr-FR"/>
              </w:rPr>
              <w:t xml:space="preserve"> </w:t>
            </w:r>
            <w:r w:rsidR="00EC72CA">
              <w:rPr>
                <w:rFonts w:ascii="Arial" w:hAnsi="Arial" w:cs="Arial"/>
                <w:sz w:val="16"/>
                <w:lang w:val="fr-FR"/>
              </w:rPr>
              <w:t>(</w:t>
            </w:r>
            <w:r w:rsidRPr="008742F6">
              <w:rPr>
                <w:rFonts w:ascii="Arial" w:hAnsi="Arial" w:cs="Arial"/>
                <w:sz w:val="16"/>
                <w:lang w:val="fr-FR"/>
              </w:rPr>
              <w:t>EGA</w:t>
            </w:r>
            <w:r w:rsidR="00EC72CA">
              <w:rPr>
                <w:rFonts w:ascii="Arial" w:hAnsi="Arial" w:cs="Arial"/>
                <w:sz w:val="16"/>
                <w:lang w:val="fr-FR"/>
              </w:rPr>
              <w:t>)</w:t>
            </w:r>
          </w:p>
          <w:p w:rsidR="002A6196" w:rsidRDefault="00EC72CA" w:rsidP="00BF6AB9">
            <w:pPr>
              <w:rPr>
                <w:rFonts w:ascii="Arial" w:hAnsi="Arial" w:cs="Arial"/>
                <w:sz w:val="16"/>
                <w:lang w:val="fr-FR"/>
              </w:rPr>
            </w:pPr>
            <w:r>
              <w:rPr>
                <w:rFonts w:ascii="Arial" w:hAnsi="Arial" w:cs="Arial"/>
                <w:sz w:val="16"/>
                <w:lang w:val="fr-FR"/>
              </w:rPr>
              <w:t xml:space="preserve">• </w:t>
            </w:r>
            <w:r w:rsidR="002A6196">
              <w:rPr>
                <w:rFonts w:ascii="Arial" w:hAnsi="Arial" w:cs="Arial"/>
                <w:sz w:val="16"/>
                <w:lang w:val="fr-FR"/>
              </w:rPr>
              <w:t xml:space="preserve">Audit </w:t>
            </w:r>
            <w:proofErr w:type="spellStart"/>
            <w:r w:rsidR="002A6196">
              <w:rPr>
                <w:rFonts w:ascii="Arial" w:hAnsi="Arial" w:cs="Arial"/>
                <w:sz w:val="16"/>
                <w:lang w:val="fr-FR"/>
              </w:rPr>
              <w:t>valid</w:t>
            </w:r>
            <w:proofErr w:type="spellEnd"/>
            <w:r w:rsidR="002A6196">
              <w:rPr>
                <w:rFonts w:ascii="Arial" w:hAnsi="Arial" w:cs="Arial"/>
                <w:sz w:val="16"/>
                <w:lang w:val="fr-FR"/>
              </w:rPr>
              <w:t xml:space="preserve"> </w:t>
            </w:r>
            <w:proofErr w:type="spellStart"/>
            <w:r w:rsidR="002A6196">
              <w:rPr>
                <w:rFonts w:ascii="Arial" w:hAnsi="Arial" w:cs="Arial"/>
                <w:sz w:val="16"/>
                <w:lang w:val="fr-FR"/>
              </w:rPr>
              <w:t>until</w:t>
            </w:r>
            <w:proofErr w:type="spellEnd"/>
            <w:r w:rsidR="002A6196">
              <w:rPr>
                <w:rFonts w:ascii="Arial" w:hAnsi="Arial" w:cs="Arial"/>
                <w:sz w:val="16"/>
                <w:lang w:val="fr-FR"/>
              </w:rPr>
              <w:t> :</w:t>
            </w:r>
          </w:p>
          <w:p w:rsidR="002A6196" w:rsidRDefault="002A6196" w:rsidP="00BF6AB9">
            <w:pPr>
              <w:rPr>
                <w:rFonts w:ascii="Arial" w:hAnsi="Arial" w:cs="Arial"/>
                <w:sz w:val="16"/>
                <w:lang w:val="fr-FR"/>
              </w:rPr>
            </w:pPr>
            <w:r>
              <w:rPr>
                <w:rFonts w:ascii="Arial" w:hAnsi="Arial" w:cs="Arial"/>
                <w:sz w:val="16"/>
                <w:lang w:val="fr-FR"/>
              </w:rPr>
              <w:t xml:space="preserve">17 </w:t>
            </w:r>
            <w:proofErr w:type="spellStart"/>
            <w:r>
              <w:rPr>
                <w:rFonts w:ascii="Arial" w:hAnsi="Arial" w:cs="Arial"/>
                <w:sz w:val="16"/>
                <w:lang w:val="fr-FR"/>
              </w:rPr>
              <w:t>October</w:t>
            </w:r>
            <w:proofErr w:type="spellEnd"/>
            <w:r>
              <w:rPr>
                <w:rFonts w:ascii="Arial" w:hAnsi="Arial" w:cs="Arial"/>
                <w:sz w:val="16"/>
                <w:lang w:val="fr-FR"/>
              </w:rPr>
              <w:t xml:space="preserve"> 2020</w:t>
            </w:r>
          </w:p>
          <w:p w:rsidR="002A6196" w:rsidRDefault="002A6196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28655F" w:rsidRDefault="0028655F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28655F" w:rsidRDefault="0028655F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28655F" w:rsidRDefault="00870514" w:rsidP="00870514">
            <w:pPr>
              <w:jc w:val="center"/>
              <w:rPr>
                <w:rFonts w:ascii="Arial" w:hAnsi="Arial" w:cs="Arial"/>
                <w:sz w:val="16"/>
                <w:lang w:val="fr-FR"/>
              </w:rPr>
            </w:pPr>
            <w:r>
              <w:rPr>
                <w:rFonts w:ascii="Arial" w:hAnsi="Arial" w:cs="Arial"/>
                <w:noProof/>
                <w:sz w:val="16"/>
              </w:rPr>
              <w:drawing>
                <wp:inline distT="0" distB="0" distL="0" distR="0" wp14:anchorId="66F351E6" wp14:editId="1F99DE04">
                  <wp:extent cx="661035" cy="506730"/>
                  <wp:effectExtent l="0" t="0" r="5715" b="7620"/>
                  <wp:docPr id="9" name="Picture 9" descr="F:\Research and Validation\ALTE\Quality Assurance\Development &amp; projects\Framework and Q-mark 2012 onwards\Q-mark logos &amp; identifiers\Q-mark graphics (logos)\All Q-mark logos in stock\logos_supply\Q236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36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2CA" w:rsidRDefault="00EC72CA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EC72CA" w:rsidRPr="00F15A9D" w:rsidRDefault="00EC72CA" w:rsidP="00EC72CA">
            <w:pPr>
              <w:rPr>
                <w:rFonts w:ascii="Arial" w:hAnsi="Arial" w:cs="Arial"/>
                <w:sz w:val="16"/>
                <w:lang w:val="fr-FR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4A2DE5" w:rsidRPr="00F15A9D" w:rsidRDefault="004A2DE5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Bulgarian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Български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език</w:t>
            </w:r>
            <w:proofErr w:type="spellEnd"/>
          </w:p>
          <w:p w:rsidR="00394576" w:rsidRPr="00F15A9D" w:rsidRDefault="00394576" w:rsidP="009418F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709D9" w:rsidRDefault="005709D9" w:rsidP="009418FE">
            <w:pPr>
              <w:shd w:val="clear" w:color="auto" w:fill="FFFFFF"/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394576" w:rsidRPr="00F15A9D" w:rsidRDefault="00394576" w:rsidP="009418FE">
            <w:pPr>
              <w:shd w:val="clear" w:color="auto" w:fill="FFFFFF"/>
              <w:spacing w:before="100" w:beforeAutospacing="1" w:after="100" w:afterAutospacing="1"/>
              <w:jc w:val="center"/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Sofia University St.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Kliment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Ohridski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Pr="00F15A9D">
              <w:rPr>
                <w:rFonts w:ascii="Arial" w:hAnsi="Arial" w:cs="Arial"/>
                <w:bCs/>
                <w:sz w:val="16"/>
                <w:szCs w:val="16"/>
                <w:lang w:val="en-US"/>
              </w:rPr>
              <w:t>Department for Language Teaching -</w:t>
            </w:r>
            <w:r w:rsidRPr="00F15A9D">
              <w:rPr>
                <w:rFonts w:ascii="Arial" w:hAnsi="Arial" w:cs="Arial"/>
                <w:bCs/>
                <w:sz w:val="16"/>
                <w:szCs w:val="16"/>
              </w:rPr>
              <w:t>DLTIS</w:t>
            </w:r>
          </w:p>
          <w:p w:rsidR="005709D9" w:rsidRDefault="00394576" w:rsidP="0022333E">
            <w:pPr>
              <w:shd w:val="clear" w:color="auto" w:fill="FFFFFF"/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Cs/>
                <w:kern w:val="36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Софийски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университет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"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Св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Климент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bCs/>
                <w:sz w:val="16"/>
                <w:szCs w:val="16"/>
              </w:rPr>
              <w:t>Охридски</w:t>
            </w:r>
            <w:proofErr w:type="spellEnd"/>
            <w:r w:rsidRPr="00F15A9D">
              <w:rPr>
                <w:rFonts w:ascii="Arial" w:hAnsi="Arial" w:cs="Arial"/>
                <w:bCs/>
                <w:sz w:val="16"/>
                <w:szCs w:val="16"/>
              </w:rPr>
              <w:t xml:space="preserve">" – </w:t>
            </w:r>
            <w:r w:rsidRPr="00F15A9D">
              <w:rPr>
                <w:rFonts w:ascii="Arial" w:hAnsi="Arial" w:cs="Arial"/>
                <w:bCs/>
                <w:kern w:val="36"/>
                <w:sz w:val="16"/>
                <w:szCs w:val="16"/>
                <w:lang w:val="bg-BG"/>
              </w:rPr>
              <w:t xml:space="preserve">Департамент за езиково обучение </w:t>
            </w:r>
            <w:r w:rsidR="005709D9">
              <w:rPr>
                <w:rFonts w:ascii="Arial" w:hAnsi="Arial" w:cs="Arial"/>
                <w:bCs/>
                <w:kern w:val="36"/>
                <w:sz w:val="16"/>
                <w:szCs w:val="16"/>
                <w:lang w:val="bg-BG"/>
              </w:rPr>
              <w:t>–</w:t>
            </w:r>
            <w:r w:rsidRPr="00F15A9D">
              <w:rPr>
                <w:rFonts w:ascii="Arial" w:hAnsi="Arial" w:cs="Arial"/>
                <w:bCs/>
                <w:kern w:val="36"/>
                <w:sz w:val="16"/>
                <w:szCs w:val="16"/>
                <w:lang w:val="bg-BG"/>
              </w:rPr>
              <w:t xml:space="preserve"> ДЕО</w:t>
            </w:r>
          </w:p>
          <w:p w:rsidR="0022333E" w:rsidRPr="0022333E" w:rsidRDefault="0022333E" w:rsidP="0022333E">
            <w:pPr>
              <w:shd w:val="clear" w:color="auto" w:fill="FFFFFF"/>
              <w:spacing w:before="100" w:beforeAutospacing="1" w:after="100" w:afterAutospacing="1"/>
              <w:jc w:val="center"/>
              <w:outlineLvl w:val="2"/>
              <w:rPr>
                <w:rFonts w:ascii="Arial" w:hAnsi="Arial" w:cs="Arial"/>
                <w:bCs/>
                <w:kern w:val="36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6E246A" w:rsidRPr="00F15A9D" w:rsidRDefault="006E246A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Standardised Test in Bulgarian as a Foreign Language B2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September 2019</w:t>
            </w:r>
          </w:p>
          <w:p w:rsidR="00C84809" w:rsidRPr="0022333E" w:rsidRDefault="0001287D" w:rsidP="002233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6CE703C9" wp14:editId="75892908">
                  <wp:extent cx="914400" cy="773430"/>
                  <wp:effectExtent l="0" t="0" r="0" b="7620"/>
                  <wp:docPr id="2" name="Picture 2" descr="Q20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20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Pr="00F15A9D" w:rsidRDefault="00C84809" w:rsidP="009468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lastRenderedPageBreak/>
              <w:t>Catalan</w:t>
            </w:r>
          </w:p>
          <w:p w:rsidR="00946818" w:rsidRPr="00F15A9D" w:rsidRDefault="00946818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Catal</w:t>
            </w:r>
            <w:proofErr w:type="spellEnd"/>
            <w:r w:rsidR="003D0715" w:rsidRPr="00F15A9D">
              <w:rPr>
                <w:rFonts w:ascii="Arial" w:hAnsi="Arial" w:cs="Arial"/>
                <w:sz w:val="16"/>
                <w:szCs w:val="16"/>
                <w:lang w:val="nb-NO"/>
              </w:rPr>
              <w:t>à</w:t>
            </w: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9418FE">
            <w:pPr>
              <w:jc w:val="center"/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  <w:t>Generalitat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 xml:space="preserve"> of Catalonia</w:t>
            </w: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Generalitat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de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Catalunya</w:t>
            </w:r>
            <w:proofErr w:type="spellEnd"/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</w:p>
          <w:p w:rsidR="00B171DC" w:rsidRPr="00F15A9D" w:rsidRDefault="00B171DC" w:rsidP="00177F2D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  <w:p w:rsidR="00B171DC" w:rsidRPr="005709D9" w:rsidRDefault="00B171DC" w:rsidP="00177F2D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  <w:p w:rsidR="005709D9" w:rsidRPr="00F15A9D" w:rsidRDefault="005709D9" w:rsidP="008E3445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  <w:p w:rsidR="00177F2D" w:rsidRPr="00F15A9D" w:rsidRDefault="00177F2D" w:rsidP="00177F2D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  <w:lang w:val="es-AR"/>
              </w:rPr>
              <w:t>Nivell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s-AR"/>
              </w:rPr>
              <w:t xml:space="preserve"> superior </w:t>
            </w:r>
            <w:r w:rsidRPr="00F15A9D">
              <w:rPr>
                <w:rFonts w:ascii="Arial" w:hAnsi="Arial" w:cs="Arial"/>
                <w:sz w:val="16"/>
                <w:szCs w:val="16"/>
                <w:lang w:val="es-AR"/>
              </w:rPr>
              <w:t xml:space="preserve"> de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  <w:lang w:val="es-AR"/>
              </w:rPr>
              <w:t>català</w:t>
            </w:r>
            <w:proofErr w:type="spellEnd"/>
          </w:p>
          <w:p w:rsidR="00C84809" w:rsidRPr="00177F2D" w:rsidRDefault="00177F2D" w:rsidP="00177F2D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  <w:lang w:val="es-AR"/>
              </w:rPr>
            </w:pPr>
            <w:r w:rsidRPr="00177F2D">
              <w:rPr>
                <w:rFonts w:ascii="Arial" w:hAnsi="Arial" w:cs="Arial"/>
                <w:sz w:val="16"/>
                <w:szCs w:val="16"/>
                <w:lang w:val="fr-FR"/>
              </w:rPr>
              <w:t xml:space="preserve">Audit </w:t>
            </w:r>
            <w:r w:rsidRPr="00177F2D">
              <w:rPr>
                <w:rFonts w:ascii="Arial" w:hAnsi="Arial" w:cs="Arial"/>
                <w:sz w:val="16"/>
                <w:szCs w:val="16"/>
              </w:rPr>
              <w:t>pending</w:t>
            </w:r>
          </w:p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</w:rPr>
            </w:pPr>
          </w:p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</w:rPr>
            </w:pPr>
          </w:p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</w:rPr>
            </w:pPr>
          </w:p>
          <w:p w:rsidR="00177F2D" w:rsidRDefault="00177F2D" w:rsidP="00177F2D">
            <w:pPr>
              <w:rPr>
                <w:rFonts w:ascii="Arial" w:hAnsi="Arial" w:cs="Arial"/>
                <w:sz w:val="16"/>
                <w:szCs w:val="16"/>
              </w:rPr>
            </w:pPr>
          </w:p>
          <w:p w:rsidR="00177F2D" w:rsidRPr="00177F2D" w:rsidRDefault="00177F2D" w:rsidP="00177F2D">
            <w:pPr>
              <w:rPr>
                <w:rFonts w:ascii="Arial" w:hAnsi="Arial" w:cs="Arial"/>
                <w:sz w:val="16"/>
                <w:szCs w:val="16"/>
                <w:lang w:val="es-AR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iCs/>
                <w:sz w:val="16"/>
                <w:szCs w:val="16"/>
                <w:lang w:val="cs-CZ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Czech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C84809" w:rsidRPr="00F15A9D" w:rsidRDefault="0080091B" w:rsidP="009418FE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>Č</w:t>
            </w:r>
            <w:r w:rsidR="006E246A" w:rsidRPr="00F15A9D">
              <w:rPr>
                <w:rFonts w:ascii="Arial" w:hAnsi="Arial" w:cs="Arial"/>
                <w:sz w:val="16"/>
                <w:szCs w:val="16"/>
                <w:lang w:val="en"/>
              </w:rPr>
              <w:t>eština</w:t>
            </w:r>
            <w:proofErr w:type="spellEnd"/>
          </w:p>
          <w:p w:rsidR="0080091B" w:rsidRPr="00F15A9D" w:rsidRDefault="0080091B" w:rsidP="009418FE">
            <w:pPr>
              <w:jc w:val="center"/>
              <w:rPr>
                <w:rFonts w:ascii="Arial" w:hAnsi="Arial" w:cs="Arial"/>
                <w:iCs/>
                <w:sz w:val="16"/>
                <w:szCs w:val="16"/>
                <w:lang w:val="cs-CZ"/>
              </w:rPr>
            </w:pPr>
          </w:p>
          <w:p w:rsidR="006E246A" w:rsidRPr="00F15A9D" w:rsidRDefault="006E246A" w:rsidP="009418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Pr="00F15A9D" w:rsidRDefault="00C84809" w:rsidP="009418FE">
            <w:pPr>
              <w:pStyle w:val="menustredisko"/>
              <w:shd w:val="clear" w:color="auto" w:fill="FFFFFF"/>
              <w:spacing w:line="165" w:lineRule="atLeas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:rsidR="008E7B90" w:rsidRPr="00F15A9D" w:rsidRDefault="008E7B90" w:rsidP="009418FE">
            <w:pPr>
              <w:pStyle w:val="menustredisko"/>
              <w:shd w:val="clear" w:color="auto" w:fill="FFFFFF"/>
              <w:spacing w:line="165" w:lineRule="atLeast"/>
              <w:rPr>
                <w:rFonts w:ascii="Arial" w:hAnsi="Arial" w:cs="Arial"/>
                <w:b w:val="0"/>
                <w:sz w:val="16"/>
                <w:szCs w:val="16"/>
              </w:rPr>
            </w:pPr>
            <w:r w:rsidRPr="00F15A9D">
              <w:rPr>
                <w:rFonts w:ascii="Arial" w:hAnsi="Arial" w:cs="Arial"/>
                <w:b w:val="0"/>
                <w:sz w:val="16"/>
                <w:szCs w:val="16"/>
              </w:rPr>
              <w:t xml:space="preserve">Charles University in Prague, </w:t>
            </w:r>
            <w:r w:rsidR="00C84809" w:rsidRPr="00F15A9D">
              <w:rPr>
                <w:rFonts w:ascii="Arial" w:hAnsi="Arial" w:cs="Arial"/>
                <w:b w:val="0"/>
                <w:sz w:val="16"/>
                <w:szCs w:val="16"/>
              </w:rPr>
              <w:t>Institute for Language and Preparatory Studies (ILPS)</w:t>
            </w:r>
          </w:p>
          <w:p w:rsidR="00C84809" w:rsidRPr="00F15A9D" w:rsidRDefault="00C84809" w:rsidP="009418FE">
            <w:pPr>
              <w:pStyle w:val="menustredisko"/>
              <w:shd w:val="clear" w:color="auto" w:fill="FFFFFF"/>
              <w:spacing w:line="165" w:lineRule="atLeast"/>
              <w:rPr>
                <w:rFonts w:ascii="Arial" w:hAnsi="Arial" w:cs="Arial"/>
                <w:b w:val="0"/>
              </w:rPr>
            </w:pPr>
            <w:r w:rsidRPr="00F15A9D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</w:p>
          <w:p w:rsidR="006E246A" w:rsidRPr="00F15A9D" w:rsidRDefault="008E7B90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Univerzita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Karlova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v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Praze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="006E246A" w:rsidRPr="00F15A9D">
              <w:rPr>
                <w:rFonts w:ascii="Arial" w:hAnsi="Arial" w:cs="Arial"/>
                <w:sz w:val="16"/>
                <w:szCs w:val="16"/>
              </w:rPr>
              <w:t>Ústav</w:t>
            </w:r>
            <w:proofErr w:type="spellEnd"/>
            <w:r w:rsidR="006E246A"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6E246A" w:rsidRPr="00F15A9D">
              <w:rPr>
                <w:rFonts w:ascii="Arial" w:hAnsi="Arial" w:cs="Arial"/>
                <w:sz w:val="16"/>
                <w:szCs w:val="16"/>
              </w:rPr>
              <w:t>jazykové</w:t>
            </w:r>
            <w:proofErr w:type="spellEnd"/>
            <w:r w:rsidR="006E246A" w:rsidRPr="00F15A9D"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 w:rsidR="006E246A" w:rsidRPr="00F15A9D">
              <w:rPr>
                <w:rFonts w:ascii="Arial" w:hAnsi="Arial" w:cs="Arial"/>
                <w:sz w:val="16"/>
                <w:szCs w:val="16"/>
              </w:rPr>
              <w:t>odborné</w:t>
            </w:r>
            <w:proofErr w:type="spellEnd"/>
            <w:r w:rsidR="006E246A"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6E246A" w:rsidRPr="00F15A9D">
              <w:rPr>
                <w:rFonts w:ascii="Arial" w:hAnsi="Arial" w:cs="Arial"/>
                <w:sz w:val="16"/>
                <w:szCs w:val="16"/>
              </w:rPr>
              <w:t>přípravy</w:t>
            </w:r>
            <w:proofErr w:type="spellEnd"/>
            <w:r w:rsidR="006E246A" w:rsidRPr="00F15A9D">
              <w:rPr>
                <w:rFonts w:ascii="Arial" w:hAnsi="Arial" w:cs="Arial"/>
                <w:sz w:val="16"/>
                <w:szCs w:val="16"/>
              </w:rPr>
              <w:t>, (ÚJOP UK)</w:t>
            </w:r>
          </w:p>
          <w:p w:rsidR="00C84809" w:rsidRPr="00F15A9D" w:rsidRDefault="00C84809" w:rsidP="009418FE">
            <w:pPr>
              <w:pStyle w:val="menustredisko"/>
              <w:shd w:val="clear" w:color="auto" w:fill="FFFFFF"/>
              <w:spacing w:line="165" w:lineRule="atLeas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Language Certificate Exam (CCE) A1</w:t>
            </w:r>
          </w:p>
          <w:p w:rsidR="00C84809" w:rsidRDefault="002A6196" w:rsidP="00BF6AB9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3D0715" w:rsidRPr="00F15A9D" w:rsidRDefault="0001287D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9F81138" wp14:editId="2CB947D1">
                  <wp:extent cx="914400" cy="773430"/>
                  <wp:effectExtent l="0" t="0" r="0" b="7620"/>
                  <wp:docPr id="5" name="Picture 5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Language Certificate Exam (CCE) A2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84809" w:rsidRPr="00F15A9D" w:rsidRDefault="0001287D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B04F8C9" wp14:editId="68C92B62">
                  <wp:extent cx="914400" cy="773430"/>
                  <wp:effectExtent l="0" t="0" r="0" b="7620"/>
                  <wp:docPr id="6" name="Picture 6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Language Certificate Exam (CCE) B1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84809" w:rsidRPr="00F15A9D" w:rsidRDefault="0001287D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8922BD1" wp14:editId="6AA7A2E7">
                  <wp:extent cx="914400" cy="773430"/>
                  <wp:effectExtent l="0" t="0" r="0" b="7620"/>
                  <wp:docPr id="7" name="Picture 7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Language Certificate Exam (CCE) B2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84809" w:rsidRPr="00F15A9D" w:rsidRDefault="0001287D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3C2157AD" wp14:editId="662D66EE">
                  <wp:extent cx="914400" cy="773430"/>
                  <wp:effectExtent l="0" t="0" r="0" b="7620"/>
                  <wp:docPr id="8" name="Picture 8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C426B" w:rsidRPr="00F15A9D" w:rsidRDefault="00AC426B" w:rsidP="00AC426B">
            <w:pPr>
              <w:rPr>
                <w:rFonts w:ascii="Arial" w:hAnsi="Arial" w:cs="Arial"/>
                <w:sz w:val="16"/>
                <w:szCs w:val="16"/>
              </w:rPr>
            </w:pPr>
          </w:p>
          <w:p w:rsidR="00AC426B" w:rsidRPr="00F15A9D" w:rsidRDefault="00AC426B" w:rsidP="00AC426B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The Czech La</w:t>
            </w:r>
            <w:r>
              <w:rPr>
                <w:rFonts w:ascii="Arial" w:hAnsi="Arial" w:cs="Arial"/>
                <w:sz w:val="16"/>
                <w:szCs w:val="16"/>
              </w:rPr>
              <w:t>nguage Certificate Exam (CCE) C1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84809" w:rsidRPr="00F15A9D" w:rsidRDefault="00AC426B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6D2A58E" wp14:editId="0A262469">
                  <wp:extent cx="914400" cy="773430"/>
                  <wp:effectExtent l="0" t="0" r="0" b="7620"/>
                  <wp:docPr id="29" name="Picture 29" descr="Q20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20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gridAfter w:val="1"/>
          <w:wAfter w:w="14" w:type="dxa"/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Danish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Dansk</w:t>
            </w:r>
          </w:p>
          <w:p w:rsidR="00C84809" w:rsidRPr="00F15A9D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84809" w:rsidRDefault="00C8480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2A89" w:rsidRDefault="00432A8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32A89" w:rsidRPr="00F15A9D" w:rsidRDefault="00432A8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The Ministry for Foreigners and Integration</w:t>
            </w:r>
          </w:p>
          <w:p w:rsidR="002E2901" w:rsidRPr="00F15A9D" w:rsidRDefault="00432A89" w:rsidP="002E29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(The Danish Teaching and Testing Unit) </w:t>
            </w:r>
          </w:p>
          <w:p w:rsidR="002E2901" w:rsidRPr="00F15A9D" w:rsidRDefault="002E290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432A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b-NO"/>
              </w:rPr>
              <w:t xml:space="preserve">Prøve i Dansk 1 </w:t>
            </w:r>
            <w:r w:rsidR="00D341EB">
              <w:rPr>
                <w:rFonts w:ascii="Arial" w:hAnsi="Arial" w:cs="Arial"/>
                <w:sz w:val="16"/>
                <w:szCs w:val="16"/>
                <w:lang w:val="nb-NO"/>
              </w:rPr>
              <w:t>(PD1)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B45F49" w:rsidRPr="00F15A9D" w:rsidRDefault="00B45F49" w:rsidP="00B4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05pt;height:63.15pt" o:ole="">
                  <v:imagedata r:id="rId13" o:title=""/>
                </v:shape>
                <o:OLEObject Type="Embed" ProgID="PBrush" ShapeID="_x0000_i1025" DrawAspect="Content" ObjectID="_1618390439" r:id="rId14"/>
              </w:object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b-NO"/>
              </w:rPr>
              <w:t>Prøve i Dansk 2</w:t>
            </w:r>
            <w:r w:rsidR="00D341EB">
              <w:rPr>
                <w:rFonts w:ascii="Arial" w:hAnsi="Arial" w:cs="Arial"/>
                <w:sz w:val="16"/>
                <w:szCs w:val="16"/>
                <w:lang w:val="nb-NO"/>
              </w:rPr>
              <w:t xml:space="preserve"> (PD2)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B45F49" w:rsidRPr="00F15A9D" w:rsidRDefault="00B45F49" w:rsidP="00B4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26" type="#_x0000_t75" style="width:74.05pt;height:63.15pt" o:ole="">
                  <v:imagedata r:id="rId13" o:title=""/>
                </v:shape>
                <o:OLEObject Type="Embed" ProgID="PBrush" ShapeID="_x0000_i1026" DrawAspect="Content" ObjectID="_1618390440" r:id="rId15"/>
              </w:object>
            </w:r>
          </w:p>
        </w:tc>
        <w:tc>
          <w:tcPr>
            <w:tcW w:w="186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</w:p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  <w:lang w:val="nb-NO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b-NO"/>
              </w:rPr>
              <w:t>Prøve i Dansk 3</w:t>
            </w:r>
            <w:r w:rsidR="00D341EB">
              <w:rPr>
                <w:rFonts w:ascii="Arial" w:hAnsi="Arial" w:cs="Arial"/>
                <w:sz w:val="16"/>
                <w:szCs w:val="16"/>
                <w:lang w:val="nb-NO"/>
              </w:rPr>
              <w:t xml:space="preserve"> (PD3)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B45F49" w:rsidRPr="00F15A9D" w:rsidRDefault="00B45F49" w:rsidP="00B4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27" type="#_x0000_t75" style="width:74.05pt;height:63.15pt" o:ole="">
                  <v:imagedata r:id="rId13" o:title=""/>
                </v:shape>
                <o:OLEObject Type="Embed" ProgID="PBrush" ShapeID="_x0000_i1027" DrawAspect="Content" ObjectID="_1618390441" r:id="rId16"/>
              </w:object>
            </w:r>
          </w:p>
        </w:tc>
        <w:tc>
          <w:tcPr>
            <w:tcW w:w="1964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07CB4" w:rsidRPr="00F15A9D" w:rsidRDefault="00B07CB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C84809" w:rsidRPr="00F15A9D" w:rsidRDefault="00C84809" w:rsidP="00D341E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84809" w:rsidRPr="00F15A9D" w:rsidRDefault="00C84809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72CA" w:rsidRPr="00F15A9D" w:rsidTr="007D728B">
        <w:trPr>
          <w:cantSplit/>
          <w:trHeight w:val="2358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C72CA" w:rsidRPr="00F15A9D" w:rsidRDefault="00EC72CA" w:rsidP="004072F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Dutch</w:t>
            </w:r>
          </w:p>
          <w:p w:rsidR="00EC72CA" w:rsidRPr="00F15A9D" w:rsidRDefault="00EC72CA" w:rsidP="00F014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C72CA" w:rsidRPr="00F15A9D" w:rsidRDefault="00EC72CA" w:rsidP="009468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Nederlands</w:t>
            </w:r>
            <w:proofErr w:type="spellEnd"/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30719" w:rsidRDefault="00EC72CA" w:rsidP="00F01406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l-BE"/>
              </w:rPr>
              <w:t xml:space="preserve">CNaVT </w:t>
            </w:r>
          </w:p>
          <w:p w:rsidR="00EC72CA" w:rsidRPr="00F15A9D" w:rsidRDefault="00EC72CA" w:rsidP="00F014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nl-BE"/>
              </w:rPr>
              <w:t>(Certificaat Nederlands als Vreemde Taal)</w:t>
            </w:r>
          </w:p>
        </w:tc>
        <w:tc>
          <w:tcPr>
            <w:tcW w:w="1701" w:type="dxa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</w:rPr>
            </w:pPr>
          </w:p>
        </w:tc>
        <w:tc>
          <w:tcPr>
            <w:tcW w:w="1878" w:type="dxa"/>
            <w:gridSpan w:val="2"/>
            <w:shd w:val="clear" w:color="auto" w:fill="auto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:rsidR="00A86891" w:rsidRPr="00F15A9D" w:rsidRDefault="0085407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5407D">
              <w:rPr>
                <w:rFonts w:ascii="Arial" w:hAnsi="Arial" w:cs="Arial"/>
                <w:sz w:val="16"/>
                <w:szCs w:val="16"/>
              </w:rPr>
              <w:t>Educatief</w:t>
            </w:r>
            <w:proofErr w:type="spellEnd"/>
            <w:r w:rsidRPr="0085407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5407D">
              <w:rPr>
                <w:rFonts w:ascii="Arial" w:hAnsi="Arial" w:cs="Arial"/>
                <w:sz w:val="16"/>
                <w:szCs w:val="16"/>
              </w:rPr>
              <w:t>Startbekwaam</w:t>
            </w:r>
            <w:proofErr w:type="spellEnd"/>
            <w:r w:rsidR="00D320D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320D7" w:rsidRPr="00D320D7">
              <w:rPr>
                <w:rFonts w:ascii="Arial" w:hAnsi="Arial" w:cs="Arial"/>
                <w:sz w:val="16"/>
                <w:szCs w:val="16"/>
              </w:rPr>
              <w:t>(STRT) - B2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2A619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2022</w:t>
            </w:r>
          </w:p>
          <w:p w:rsidR="00EC72CA" w:rsidRPr="00F15A9D" w:rsidRDefault="00EC72CA" w:rsidP="005B6504">
            <w:pPr>
              <w:jc w:val="center"/>
              <w:rPr>
                <w:rFonts w:ascii="Arial" w:hAnsi="Arial" w:cs="Arial"/>
                <w:sz w:val="16"/>
                <w:szCs w:val="16"/>
                <w:lang w:val="nl-NL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44F924E" wp14:editId="2BACA316">
                  <wp:extent cx="914400" cy="773430"/>
                  <wp:effectExtent l="0" t="0" r="0" b="7620"/>
                  <wp:docPr id="12" name="Picture 12" descr="Q207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207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EC72CA" w:rsidRPr="00F15A9D" w:rsidRDefault="00EC72C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79F1" w:rsidRPr="00F15A9D" w:rsidTr="007D728B">
        <w:trPr>
          <w:cantSplit/>
          <w:trHeight w:val="2358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879F1" w:rsidRPr="00F15A9D" w:rsidRDefault="00D879F1" w:rsidP="00D879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lastRenderedPageBreak/>
              <w:t>Dutch</w:t>
            </w:r>
          </w:p>
          <w:p w:rsidR="00D879F1" w:rsidRPr="00F15A9D" w:rsidRDefault="00D879F1" w:rsidP="00D879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879F1" w:rsidRPr="00F15A9D" w:rsidRDefault="00D879F1" w:rsidP="00D879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Nederlands</w:t>
            </w:r>
            <w:proofErr w:type="spellEnd"/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879F1" w:rsidRPr="00F15A9D" w:rsidRDefault="006A5A3A" w:rsidP="00F01406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sz w:val="16"/>
                <w:szCs w:val="16"/>
                <w:lang w:val="nl-BE"/>
              </w:rPr>
              <w:t>The Interuniversity Testing Consortium (IUTC)</w:t>
            </w:r>
          </w:p>
        </w:tc>
        <w:tc>
          <w:tcPr>
            <w:tcW w:w="1701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</w:rPr>
            </w:pPr>
          </w:p>
        </w:tc>
        <w:tc>
          <w:tcPr>
            <w:tcW w:w="1878" w:type="dxa"/>
            <w:gridSpan w:val="2"/>
            <w:shd w:val="clear" w:color="auto" w:fill="auto"/>
          </w:tcPr>
          <w:p w:rsidR="006A5A3A" w:rsidRPr="006A5A3A" w:rsidRDefault="006A5A3A" w:rsidP="00BF6AB9">
            <w:pPr>
              <w:rPr>
                <w:rFonts w:ascii="Arial" w:hAnsi="Arial" w:cs="Arial"/>
                <w:sz w:val="16"/>
                <w:szCs w:val="16"/>
                <w:lang w:val="nl-BE"/>
              </w:rPr>
            </w:pPr>
          </w:p>
          <w:p w:rsidR="006A5A3A" w:rsidRDefault="006A5A3A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Interuniversitaire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Taaltest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Nederlands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voor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Anderstaligen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6A5A3A">
              <w:rPr>
                <w:rFonts w:ascii="Arial" w:hAnsi="Arial" w:cs="Arial"/>
                <w:sz w:val="16"/>
                <w:szCs w:val="16"/>
              </w:rPr>
              <w:t xml:space="preserve"> ITNA</w:t>
            </w:r>
            <w:r>
              <w:rPr>
                <w:rFonts w:ascii="Arial" w:hAnsi="Arial" w:cs="Arial"/>
                <w:sz w:val="16"/>
                <w:szCs w:val="16"/>
              </w:rPr>
              <w:t xml:space="preserve"> – B2</w:t>
            </w:r>
          </w:p>
          <w:p w:rsidR="002A6196" w:rsidRDefault="002A6196" w:rsidP="002A619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2A6196" w:rsidRPr="00F15A9D" w:rsidRDefault="00E50AA6" w:rsidP="002A619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June 2021</w:t>
            </w:r>
          </w:p>
          <w:p w:rsidR="006A5A3A" w:rsidRDefault="006A5A3A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6A5A3A" w:rsidRPr="006A5A3A" w:rsidRDefault="006A5A3A" w:rsidP="006A5A3A">
            <w:pPr>
              <w:jc w:val="center"/>
              <w:rPr>
                <w:rFonts w:ascii="Arial" w:hAnsi="Arial" w:cs="Arial"/>
                <w:sz w:val="16"/>
                <w:szCs w:val="16"/>
                <w:lang w:val="nl-BE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8F95A49" wp14:editId="31096D73">
                  <wp:extent cx="664845" cy="507365"/>
                  <wp:effectExtent l="0" t="0" r="1905" b="6985"/>
                  <wp:docPr id="1" name="Picture 1" descr="F:\Research and Validation\ALTE\Quality Assurance\Audit records (Language-organisation)\Dutch - IUTC\Q-mark\Q238_blue_rgb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Audit records (Language-organisation)\Dutch - IUTC\Q-mark\Q238_blue_rgb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19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</w:tcPr>
          <w:p w:rsidR="006A5A3A" w:rsidRPr="006A5A3A" w:rsidRDefault="006A5A3A" w:rsidP="006A5A3A">
            <w:pPr>
              <w:rPr>
                <w:rFonts w:ascii="Arial" w:hAnsi="Arial" w:cs="Arial"/>
                <w:sz w:val="16"/>
                <w:szCs w:val="16"/>
              </w:rPr>
            </w:pPr>
          </w:p>
          <w:p w:rsidR="00D879F1" w:rsidRDefault="006A5A3A" w:rsidP="006A5A3A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Interuniversitaire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Taaltest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Nederlands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voor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A5A3A">
              <w:rPr>
                <w:rFonts w:ascii="Arial" w:hAnsi="Arial" w:cs="Arial"/>
                <w:sz w:val="16"/>
                <w:szCs w:val="16"/>
              </w:rPr>
              <w:t>Anderstaligen</w:t>
            </w:r>
            <w:proofErr w:type="spellEnd"/>
            <w:r w:rsidRPr="006A5A3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6A5A3A">
              <w:rPr>
                <w:rFonts w:ascii="Arial" w:hAnsi="Arial" w:cs="Arial"/>
                <w:sz w:val="16"/>
                <w:szCs w:val="16"/>
              </w:rPr>
              <w:t xml:space="preserve"> ITNA</w:t>
            </w:r>
            <w:r>
              <w:rPr>
                <w:rFonts w:ascii="Arial" w:hAnsi="Arial" w:cs="Arial"/>
                <w:sz w:val="16"/>
                <w:szCs w:val="16"/>
              </w:rPr>
              <w:t xml:space="preserve"> – C1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June 2021</w:t>
            </w:r>
          </w:p>
          <w:p w:rsidR="006A5A3A" w:rsidRDefault="006A5A3A" w:rsidP="006A5A3A">
            <w:pPr>
              <w:rPr>
                <w:rFonts w:ascii="Arial" w:hAnsi="Arial" w:cs="Arial"/>
                <w:sz w:val="16"/>
                <w:szCs w:val="16"/>
              </w:rPr>
            </w:pPr>
          </w:p>
          <w:p w:rsidR="006A5A3A" w:rsidRPr="006A5A3A" w:rsidRDefault="006A5A3A" w:rsidP="006A5A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51B8A0D4" wp14:editId="32FECCDE">
                  <wp:extent cx="664845" cy="507365"/>
                  <wp:effectExtent l="0" t="0" r="1905" b="6985"/>
                  <wp:docPr id="3" name="Picture 3" descr="F:\Research and Validation\ALTE\Quality Assurance\Audit records (Language-organisation)\Dutch - IUTC\Q-mark\Q238_blue_rgb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Audit records (Language-organisation)\Dutch - IUTC\Q-mark\Q238_blue_rgb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47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3EF" w:rsidRPr="00F15A9D" w:rsidTr="007D728B">
        <w:trPr>
          <w:cantSplit/>
          <w:trHeight w:val="932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Default="00D00C9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English</w:t>
            </w: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40AB7" w:rsidRDefault="00540AB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40AB7" w:rsidRDefault="00540AB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E6058C" w:rsidP="00D00C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English</w:t>
            </w:r>
          </w:p>
        </w:tc>
        <w:tc>
          <w:tcPr>
            <w:tcW w:w="1807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Pr="00F15A9D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593DFB" w:rsidRDefault="00593DFB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593DFB" w:rsidRDefault="00593DFB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593DFB" w:rsidRDefault="00593DFB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593DFB" w:rsidRDefault="00593DFB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2623EF" w:rsidRPr="00AF40E5" w:rsidRDefault="002623EF" w:rsidP="00AF40E5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>Cambridge</w:t>
            </w:r>
            <w:r w:rsidR="00AF40E5">
              <w:rPr>
                <w:rFonts w:ascii="Arial" w:hAnsi="Arial" w:cs="Arial"/>
                <w:sz w:val="16"/>
                <w:szCs w:val="16"/>
                <w:lang w:val="en"/>
              </w:rPr>
              <w:t xml:space="preserve"> </w:t>
            </w:r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 xml:space="preserve">Assessment </w:t>
            </w:r>
          </w:p>
          <w:p w:rsidR="002623EF" w:rsidRPr="00F15A9D" w:rsidRDefault="00AF40E5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>English</w:t>
            </w: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E42BC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  <w:t xml:space="preserve">Key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406310B" wp14:editId="2C946F61">
                  <wp:extent cx="914400" cy="773430"/>
                  <wp:effectExtent l="0" t="0" r="0" b="7620"/>
                  <wp:docPr id="78" name="Picture 78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Preliminary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581A3CB" wp14:editId="69758E7E">
                  <wp:extent cx="914400" cy="773430"/>
                  <wp:effectExtent l="0" t="0" r="0" b="7620"/>
                  <wp:docPr id="79" name="Picture 79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  <w:t xml:space="preserve">First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DE85941" wp14:editId="35B4F884">
                  <wp:extent cx="914400" cy="773430"/>
                  <wp:effectExtent l="0" t="0" r="0" b="7620"/>
                  <wp:docPr id="80" name="Picture 80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Advanced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AAEBAFD" wp14:editId="1C48705A">
                  <wp:extent cx="914400" cy="773430"/>
                  <wp:effectExtent l="0" t="0" r="0" b="7620"/>
                  <wp:docPr id="81" name="Picture 81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Proficiency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20AEA83" wp14:editId="17D377D0">
                  <wp:extent cx="914400" cy="773430"/>
                  <wp:effectExtent l="0" t="0" r="0" b="7620"/>
                  <wp:docPr id="82" name="Picture 82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EF" w:rsidRPr="00F15A9D" w:rsidTr="007D728B">
        <w:trPr>
          <w:cantSplit/>
          <w:trHeight w:val="932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Pr="00F15A9D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  <w:t xml:space="preserve">Key </w:t>
            </w:r>
            <w:r>
              <w:rPr>
                <w:rFonts w:ascii="Arial" w:hAnsi="Arial" w:cs="Arial"/>
                <w:sz w:val="16"/>
                <w:szCs w:val="16"/>
              </w:rPr>
              <w:t>for Schools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6A82056" wp14:editId="1AED3872">
                  <wp:extent cx="914400" cy="773430"/>
                  <wp:effectExtent l="0" t="0" r="0" b="7620"/>
                  <wp:docPr id="83" name="Picture 83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Preliminary </w:t>
            </w:r>
            <w:r>
              <w:rPr>
                <w:rFonts w:ascii="Arial" w:hAnsi="Arial" w:cs="Arial"/>
                <w:sz w:val="16"/>
                <w:szCs w:val="16"/>
              </w:rPr>
              <w:t>for Schools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99B1F8B" wp14:editId="6F15DED3">
                  <wp:extent cx="914400" cy="773430"/>
                  <wp:effectExtent l="0" t="0" r="0" b="7620"/>
                  <wp:docPr id="84" name="Picture 84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  <w:t xml:space="preserve">First </w:t>
            </w:r>
            <w:r>
              <w:rPr>
                <w:rFonts w:ascii="Arial" w:hAnsi="Arial" w:cs="Arial"/>
                <w:sz w:val="16"/>
                <w:szCs w:val="16"/>
              </w:rPr>
              <w:t xml:space="preserve"> for Schools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351241DC" wp14:editId="18755C7B">
                  <wp:extent cx="914400" cy="773430"/>
                  <wp:effectExtent l="0" t="0" r="0" b="7620"/>
                  <wp:docPr id="85" name="Picture 85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3EF" w:rsidRPr="00F15A9D" w:rsidTr="007D728B">
        <w:trPr>
          <w:cantSplit/>
          <w:trHeight w:val="932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Pr="00F15A9D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>
              <w:rPr>
                <w:rFonts w:ascii="Arial" w:hAnsi="Arial" w:cs="Arial"/>
                <w:sz w:val="16"/>
                <w:szCs w:val="16"/>
              </w:rPr>
              <w:t>Starters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December 2019</w:t>
            </w:r>
          </w:p>
          <w:p w:rsidR="002623EF" w:rsidRPr="00F15A9D" w:rsidRDefault="002623EF" w:rsidP="005B6504">
            <w:pPr>
              <w:numPr>
                <w:ilvl w:val="0"/>
                <w:numId w:val="17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6969A011" wp14:editId="142E8DA9">
                  <wp:extent cx="914400" cy="773430"/>
                  <wp:effectExtent l="0" t="0" r="0" b="7620"/>
                  <wp:docPr id="86" name="Picture 86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Cambri</w:t>
            </w:r>
            <w:r>
              <w:rPr>
                <w:rFonts w:ascii="Arial" w:hAnsi="Arial" w:cs="Arial"/>
                <w:sz w:val="16"/>
                <w:szCs w:val="16"/>
              </w:rPr>
              <w:t xml:space="preserve">dge English: Movers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December 2019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8FD4BEF" wp14:editId="0856EADE">
                  <wp:extent cx="914400" cy="773430"/>
                  <wp:effectExtent l="0" t="0" r="0" b="7620"/>
                  <wp:docPr id="87" name="Picture 87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Cambri</w:t>
            </w:r>
            <w:r>
              <w:rPr>
                <w:rFonts w:ascii="Arial" w:hAnsi="Arial" w:cs="Arial"/>
                <w:sz w:val="16"/>
                <w:szCs w:val="16"/>
              </w:rPr>
              <w:t xml:space="preserve">dge English: Flyers 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December 2019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97CEE5D" wp14:editId="18D1239B">
                  <wp:extent cx="914400" cy="773430"/>
                  <wp:effectExtent l="0" t="0" r="0" b="7620"/>
                  <wp:docPr id="88" name="Picture 88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 xml:space="preserve">Business 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Preliminary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A4F9F2B" wp14:editId="4B99EE64">
                  <wp:extent cx="914400" cy="773430"/>
                  <wp:effectExtent l="0" t="0" r="0" b="7620"/>
                  <wp:docPr id="89" name="Picture 89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 xml:space="preserve">Business 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Vantage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6B5B4DE3" wp14:editId="28C7FC52">
                  <wp:extent cx="914400" cy="773430"/>
                  <wp:effectExtent l="0" t="0" r="0" b="7620"/>
                  <wp:docPr id="90" name="Picture 90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Cambridge English: </w:t>
            </w:r>
            <w:r w:rsidRPr="00F15A9D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 xml:space="preserve">Business 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Higher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2623EF" w:rsidRPr="00F15A9D" w:rsidRDefault="002623EF" w:rsidP="005B6504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B279D33" wp14:editId="59C664F9">
                  <wp:extent cx="914400" cy="773430"/>
                  <wp:effectExtent l="0" t="0" r="0" b="7620"/>
                  <wp:docPr id="91" name="Picture 91" descr="Q21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Q21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3EF" w:rsidRPr="00F15A9D" w:rsidTr="007D728B">
        <w:trPr>
          <w:cantSplit/>
          <w:trHeight w:val="1101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00C92" w:rsidRPr="00D00C92" w:rsidRDefault="00D00C92" w:rsidP="00D00C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C92">
              <w:rPr>
                <w:rFonts w:ascii="Arial" w:hAnsi="Arial" w:cs="Arial"/>
                <w:sz w:val="16"/>
                <w:szCs w:val="16"/>
              </w:rPr>
              <w:t xml:space="preserve">Trinity College </w:t>
            </w:r>
          </w:p>
          <w:p w:rsidR="00A12D0F" w:rsidRDefault="00D00C92" w:rsidP="00D00C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00C92">
              <w:rPr>
                <w:rFonts w:ascii="Arial" w:hAnsi="Arial" w:cs="Arial"/>
                <w:sz w:val="16"/>
                <w:szCs w:val="16"/>
              </w:rPr>
              <w:t>London</w:t>
            </w: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12D0F" w:rsidRDefault="00A12D0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Trinity College </w:t>
            </w:r>
          </w:p>
          <w:p w:rsidR="002623EF" w:rsidRPr="00F15A9D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London</w:t>
            </w: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Default="005709D9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Default="002623EF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072F6" w:rsidRDefault="004072F6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072F6" w:rsidRDefault="004072F6" w:rsidP="001851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A12D0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 1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2B1C8E2F" wp14:editId="01875FDE">
                  <wp:extent cx="914400" cy="782320"/>
                  <wp:effectExtent l="0" t="0" r="0" b="0"/>
                  <wp:docPr id="92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 2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4175835E" wp14:editId="543D7E12">
                  <wp:extent cx="914400" cy="782320"/>
                  <wp:effectExtent l="0" t="0" r="0" b="0"/>
                  <wp:docPr id="93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Grades 3 &amp; 4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561A646F" wp14:editId="4D8BE5BE">
                  <wp:extent cx="914400" cy="782320"/>
                  <wp:effectExtent l="0" t="0" r="0" b="0"/>
                  <wp:docPr id="94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Grades 5 &amp; 6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0AF987B0" wp14:editId="21D7205D">
                  <wp:extent cx="914400" cy="782320"/>
                  <wp:effectExtent l="0" t="0" r="0" b="0"/>
                  <wp:docPr id="95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Grades 7, 8 &amp; 9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550156D1" wp14:editId="2F6C7142">
                  <wp:extent cx="914400" cy="782320"/>
                  <wp:effectExtent l="0" t="0" r="0" b="0"/>
                  <wp:docPr id="96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Grades 10 &amp; 11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6E41C8F1" wp14:editId="6CC6A8D4">
                  <wp:extent cx="914400" cy="782320"/>
                  <wp:effectExtent l="0" t="0" r="0" b="0"/>
                  <wp:docPr id="97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Graded Exams in Spoken English (GESE)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Grade 12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1C47C0C8" wp14:editId="07BB8490">
                  <wp:extent cx="914400" cy="782320"/>
                  <wp:effectExtent l="0" t="0" r="0" b="0"/>
                  <wp:docPr id="98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23EF" w:rsidRPr="00F15A9D" w:rsidTr="007D728B">
        <w:trPr>
          <w:cantSplit/>
          <w:trHeight w:val="1017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23EF" w:rsidRPr="00F15A9D" w:rsidRDefault="002623EF" w:rsidP="00262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ISE) </w:t>
            </w:r>
            <w:r w:rsidR="00523595">
              <w:rPr>
                <w:rFonts w:ascii="Arial" w:hAnsi="Arial" w:cs="Arial"/>
                <w:sz w:val="16"/>
                <w:szCs w:val="16"/>
              </w:rPr>
              <w:t>Foundation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3FD93BDD" wp14:editId="0BDA65EE">
                  <wp:extent cx="914400" cy="782320"/>
                  <wp:effectExtent l="0" t="0" r="0" b="0"/>
                  <wp:docPr id="99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>ISE) 1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B27520" w:rsidRPr="00F15A9D" w:rsidRDefault="00B27520" w:rsidP="00E50AA6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54850A5D" wp14:editId="0EEB86C0">
                  <wp:extent cx="914400" cy="782320"/>
                  <wp:effectExtent l="0" t="0" r="0" b="0"/>
                  <wp:docPr id="100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>ISE) 2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B27520" w:rsidRPr="00F15A9D" w:rsidRDefault="00B27520" w:rsidP="00E50AA6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7C9D3BFA" wp14:editId="3712E9EB">
                  <wp:extent cx="914400" cy="782320"/>
                  <wp:effectExtent l="0" t="0" r="0" b="0"/>
                  <wp:docPr id="101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>ISE) 3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January 2024</w:t>
            </w:r>
          </w:p>
          <w:p w:rsidR="00B27520" w:rsidRPr="00F15A9D" w:rsidRDefault="00B27520" w:rsidP="00E50AA6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6BA4BF33" wp14:editId="2A47F7C6">
                  <wp:extent cx="914400" cy="782320"/>
                  <wp:effectExtent l="0" t="0" r="0" b="0"/>
                  <wp:docPr id="102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iCs/>
                <w:sz w:val="16"/>
                <w:szCs w:val="16"/>
              </w:rPr>
              <w:t>Integrated Skills in English (</w:t>
            </w:r>
            <w:r w:rsidRPr="00F15A9D">
              <w:rPr>
                <w:rFonts w:ascii="Arial" w:hAnsi="Arial" w:cs="Arial"/>
                <w:sz w:val="16"/>
                <w:szCs w:val="16"/>
              </w:rPr>
              <w:t>ISE) 4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 November  2020</w:t>
            </w:r>
          </w:p>
          <w:p w:rsidR="00B27520" w:rsidRPr="00F15A9D" w:rsidRDefault="00B27520" w:rsidP="00E50AA6">
            <w:pPr>
              <w:rPr>
                <w:rFonts w:ascii="Arial" w:hAnsi="Arial" w:cs="Arial"/>
                <w:sz w:val="16"/>
                <w:szCs w:val="16"/>
              </w:rPr>
            </w:pPr>
          </w:p>
          <w:p w:rsidR="002623EF" w:rsidRPr="00F15A9D" w:rsidRDefault="002623EF" w:rsidP="0018515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noProof/>
              </w:rPr>
              <w:drawing>
                <wp:inline distT="0" distB="0" distL="0" distR="0" wp14:anchorId="25F91E27" wp14:editId="610692FC">
                  <wp:extent cx="914400" cy="782320"/>
                  <wp:effectExtent l="0" t="0" r="0" b="0"/>
                  <wp:docPr id="103" name="Picture 1" descr="Description: F:\Research and Validation\ALTE\Quality Assurance\Development\Framework and Q-mark\Q-mark logo versions &amp; identifiers\Q-mark logos\Q-mark logos_supply\logos_supply\Q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F:\Research and Validation\ALTE\Quality Assurance\Development\Framework and Q-mark\Q-mark logo versions &amp; identifiers\Q-mark logos\Q-mark logos_supply\logos_supply\Q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A9D" w:rsidRPr="00F15A9D" w:rsidTr="007D728B">
        <w:trPr>
          <w:cantSplit/>
          <w:trHeight w:val="90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3121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3121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Estonian</w:t>
            </w:r>
          </w:p>
          <w:p w:rsidR="00946818" w:rsidRPr="00F15A9D" w:rsidRDefault="00946818" w:rsidP="003121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A61EA0" w:rsidP="003121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Eesti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keel</w:t>
            </w:r>
          </w:p>
          <w:p w:rsidR="003121FD" w:rsidRPr="00F15A9D" w:rsidRDefault="003121FD" w:rsidP="00312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312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21FD" w:rsidRPr="00F15A9D" w:rsidRDefault="001F24B3" w:rsidP="003121F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Foundation INNOVE</w:t>
            </w:r>
          </w:p>
          <w:p w:rsidR="003121FD" w:rsidRPr="00F15A9D" w:rsidRDefault="003121FD" w:rsidP="003121F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1F24B3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F24B3" w:rsidRDefault="001F24B3" w:rsidP="00A61EA0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F24B3" w:rsidRDefault="001F24B3" w:rsidP="00A61EA0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1F24B3">
              <w:rPr>
                <w:rFonts w:ascii="Arial" w:hAnsi="Arial" w:cs="Arial"/>
                <w:sz w:val="16"/>
                <w:szCs w:val="16"/>
                <w:lang w:val="de-DE"/>
              </w:rPr>
              <w:t>Eesti keele A2-taseme eksam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1F24B3" w:rsidRPr="00F15A9D" w:rsidRDefault="001F24B3" w:rsidP="00A61EA0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4D19F5D3" wp14:editId="77F885C7">
                  <wp:extent cx="914400" cy="773430"/>
                  <wp:effectExtent l="0" t="0" r="0" b="7620"/>
                  <wp:docPr id="27" name="Picture 27" descr="Q21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Q21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61EA0" w:rsidRPr="00F15A9D" w:rsidRDefault="00A61EA0" w:rsidP="00A61EA0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bookmarkStart w:id="0" w:name="OLE_LINK2"/>
          </w:p>
          <w:p w:rsidR="00A61EA0" w:rsidRPr="00F15A9D" w:rsidRDefault="001F24B3" w:rsidP="00A61EA0">
            <w:pPr>
              <w:rPr>
                <w:rFonts w:ascii="Arial" w:hAnsi="Arial" w:cs="Arial"/>
                <w:sz w:val="16"/>
                <w:szCs w:val="16"/>
              </w:rPr>
            </w:pPr>
            <w:r w:rsidRPr="001F24B3">
              <w:rPr>
                <w:rFonts w:ascii="Arial" w:hAnsi="Arial" w:cs="Arial"/>
                <w:sz w:val="16"/>
                <w:szCs w:val="16"/>
                <w:lang w:val="de-DE"/>
              </w:rPr>
              <w:t>Eesti keele B1-taseme eksam</w:t>
            </w:r>
          </w:p>
          <w:bookmarkEnd w:id="0"/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3121FD" w:rsidRPr="00F15A9D" w:rsidRDefault="0001287D" w:rsidP="00A61EA0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431133D" wp14:editId="39BBCCDF">
                  <wp:extent cx="914400" cy="773430"/>
                  <wp:effectExtent l="0" t="0" r="0" b="7620"/>
                  <wp:docPr id="40" name="Picture 40" descr="Q21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Q21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1FD" w:rsidRPr="00F15A9D" w:rsidRDefault="003121FD" w:rsidP="00A61EA0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61EA0" w:rsidRPr="00F15A9D" w:rsidRDefault="00A61EA0" w:rsidP="00A61EA0">
            <w:pPr>
              <w:rPr>
                <w:rFonts w:ascii="Arial" w:hAnsi="Arial" w:cs="Arial"/>
                <w:sz w:val="16"/>
                <w:szCs w:val="16"/>
              </w:rPr>
            </w:pPr>
          </w:p>
          <w:p w:rsidR="001F24B3" w:rsidRPr="001F24B3" w:rsidRDefault="001F24B3" w:rsidP="001F24B3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proofErr w:type="spellStart"/>
            <w:r w:rsidRPr="001F24B3">
              <w:rPr>
                <w:rFonts w:ascii="Arial" w:hAnsi="Arial" w:cs="Arial"/>
                <w:sz w:val="16"/>
                <w:szCs w:val="16"/>
              </w:rPr>
              <w:t>Eesti</w:t>
            </w:r>
            <w:proofErr w:type="spellEnd"/>
            <w:r w:rsidRPr="001F24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F24B3">
              <w:rPr>
                <w:rFonts w:ascii="Arial" w:hAnsi="Arial" w:cs="Arial"/>
                <w:sz w:val="16"/>
                <w:szCs w:val="16"/>
              </w:rPr>
              <w:t>keele</w:t>
            </w:r>
            <w:proofErr w:type="spellEnd"/>
            <w:r w:rsidRPr="001F24B3">
              <w:rPr>
                <w:rFonts w:ascii="Arial" w:hAnsi="Arial" w:cs="Arial"/>
                <w:sz w:val="16"/>
                <w:szCs w:val="16"/>
              </w:rPr>
              <w:t xml:space="preserve"> B2-taseme </w:t>
            </w:r>
            <w:proofErr w:type="spellStart"/>
            <w:r w:rsidRPr="001F24B3">
              <w:rPr>
                <w:rFonts w:ascii="Arial" w:hAnsi="Arial" w:cs="Arial"/>
                <w:sz w:val="16"/>
                <w:szCs w:val="16"/>
              </w:rPr>
              <w:t>eksam</w:t>
            </w:r>
            <w:proofErr w:type="spellEnd"/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3121FD" w:rsidRPr="00F15A9D" w:rsidRDefault="0001287D" w:rsidP="00A61EA0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4AF6C50" wp14:editId="08DB2916">
                  <wp:extent cx="914400" cy="773430"/>
                  <wp:effectExtent l="0" t="0" r="0" b="7620"/>
                  <wp:docPr id="41" name="Picture 41" descr="Q21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Q21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1F24B3" w:rsidRDefault="001F24B3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F24B3" w:rsidRPr="00F15A9D" w:rsidRDefault="001F24B3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1F24B3">
              <w:rPr>
                <w:rFonts w:ascii="Arial" w:hAnsi="Arial" w:cs="Arial"/>
                <w:sz w:val="16"/>
                <w:szCs w:val="16"/>
                <w:lang w:val="de-DE"/>
              </w:rPr>
              <w:t>Eesti keele C1-taseme eksam</w:t>
            </w:r>
          </w:p>
          <w:p w:rsidR="00E50AA6" w:rsidRDefault="00E50AA6" w:rsidP="00E50AA6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50AA6" w:rsidRPr="00F15A9D" w:rsidRDefault="00E50AA6" w:rsidP="00E50A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AC3D362" wp14:editId="25913EC1">
                  <wp:extent cx="914400" cy="773430"/>
                  <wp:effectExtent l="0" t="0" r="0" b="7620"/>
                  <wp:docPr id="42" name="Picture 42" descr="Q211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Q211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trHeight w:val="1209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Finnish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Suomi</w:t>
            </w: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University of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Jyväskylä</w:t>
            </w:r>
            <w:proofErr w:type="spellEnd"/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BF245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25" w:history="1">
              <w:proofErr w:type="spellStart"/>
              <w:r w:rsidR="003121FD" w:rsidRPr="00F15A9D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Jyväskylän</w:t>
              </w:r>
              <w:proofErr w:type="spellEnd"/>
              <w:r w:rsidR="003121FD" w:rsidRPr="00F15A9D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 xml:space="preserve"> </w:t>
              </w:r>
              <w:proofErr w:type="spellStart"/>
              <w:r w:rsidR="003121FD" w:rsidRPr="00F15A9D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yliopisto</w:t>
              </w:r>
              <w:proofErr w:type="spellEnd"/>
            </w:hyperlink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Pr="00F15A9D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i-FI"/>
              </w:rPr>
              <w:br/>
              <w:t>National Certificates of Language Proficiency (YKI): Finnish Intermediate Level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65BEA" w:rsidRPr="00F15A9D" w:rsidRDefault="00C65BEA" w:rsidP="00C65BE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December 2019</w:t>
            </w:r>
          </w:p>
          <w:p w:rsidR="005709D9" w:rsidRDefault="00F32A0A" w:rsidP="005709D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4CE139E" wp14:editId="60D35DE7">
                  <wp:extent cx="914400" cy="770890"/>
                  <wp:effectExtent l="0" t="0" r="0" b="0"/>
                  <wp:docPr id="10" name="Picture 10" descr="F:\Research and Validation\ALTE\Quality Assurance\Development &amp; projects\Framework and Q-mark 2012 onwards\Q-mark logos &amp; identifiers\Q-mark graphics (logos)\All Q-mark logos in stock\logos_supply\Q21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1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9D9" w:rsidRPr="00F15A9D" w:rsidRDefault="005709D9" w:rsidP="005709D9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i-FI"/>
              </w:rPr>
              <w:br/>
              <w:t>National Certificates of Language Proficiency (YKI): Finnish Intermediate Level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65BEA" w:rsidRPr="00F15A9D" w:rsidRDefault="00C65BEA" w:rsidP="00C65BE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December 2019</w:t>
            </w:r>
          </w:p>
          <w:p w:rsidR="00F32A0A" w:rsidRPr="00F15A9D" w:rsidRDefault="00F32A0A" w:rsidP="00BF6AB9">
            <w:pPr>
              <w:rPr>
                <w:rFonts w:ascii="Arial" w:hAnsi="Arial" w:cs="Arial"/>
                <w:sz w:val="16"/>
                <w:szCs w:val="16"/>
                <w:lang w:val="fi-FI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7C64807" wp14:editId="7CC5F79A">
                  <wp:extent cx="914400" cy="770890"/>
                  <wp:effectExtent l="0" t="0" r="0" b="0"/>
                  <wp:docPr id="21" name="Picture 21" descr="F:\Research and Validation\ALTE\Quality Assurance\Development &amp; projects\Framework and Q-mark 2012 onwards\Q-mark logos &amp; identifiers\Q-mark graphics (logos)\All Q-mark logos in stock\logos_supply\Q21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earch and Validation\ALTE\Quality Assurance\Development &amp; projects\Framework and Q-mark 2012 onwards\Q-mark logos &amp; identifiers\Q-mark graphics (logos)\All Q-mark logos in stock\logos_supply\Q21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D879F1">
        <w:trPr>
          <w:cantSplit/>
          <w:trHeight w:val="587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4072F6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6058C" w:rsidRPr="00F15A9D" w:rsidRDefault="00E6058C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Pr="00F15A9D" w:rsidRDefault="006360AA" w:rsidP="006360AA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r-FR"/>
              </w:rPr>
              <w:t>French</w:t>
            </w:r>
          </w:p>
          <w:p w:rsidR="006360AA" w:rsidRPr="00F15A9D" w:rsidRDefault="006360AA" w:rsidP="006360AA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Pr="00F15A9D" w:rsidRDefault="006360AA" w:rsidP="006360A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Français</w:t>
            </w:r>
            <w:proofErr w:type="spellEnd"/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33E1E" w:rsidRPr="00F15A9D" w:rsidRDefault="00B33E1E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33E1E" w:rsidRPr="00F15A9D" w:rsidRDefault="00B33E1E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7B7150" w:rsidRDefault="007B7150" w:rsidP="007B7150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42BC4" w:rsidRPr="00E42BC4" w:rsidRDefault="00E42BC4" w:rsidP="00E42BC4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E42BC4">
              <w:rPr>
                <w:rFonts w:ascii="Arial" w:hAnsi="Arial" w:cs="Arial"/>
                <w:sz w:val="16"/>
                <w:szCs w:val="16"/>
                <w:lang w:val="fr-FR"/>
              </w:rPr>
              <w:lastRenderedPageBreak/>
              <w:t>French</w:t>
            </w:r>
          </w:p>
          <w:p w:rsidR="00E42BC4" w:rsidRPr="00E42BC4" w:rsidRDefault="00E42BC4" w:rsidP="00E42BC4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360AA" w:rsidRDefault="00E42BC4" w:rsidP="00E42BC4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E42BC4">
              <w:rPr>
                <w:rFonts w:ascii="Arial" w:hAnsi="Arial" w:cs="Arial"/>
                <w:sz w:val="16"/>
                <w:szCs w:val="16"/>
                <w:lang w:val="fr-FR"/>
              </w:rPr>
              <w:t>Français</w:t>
            </w: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fr-FR"/>
              </w:rPr>
              <w:lastRenderedPageBreak/>
              <w:t>CCIP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1186" w:type="dxa"/>
            <w:gridSpan w:val="8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lang w:val="fr-FR"/>
              </w:rPr>
            </w:pPr>
          </w:p>
          <w:p w:rsidR="00E376D9" w:rsidRPr="00F15A9D" w:rsidRDefault="00E376D9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lang w:val="fr-FR"/>
              </w:rPr>
              <w:t>Test d’Evaluation de Français (</w:t>
            </w: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TEF)</w:t>
            </w:r>
          </w:p>
          <w:p w:rsidR="00E376D9" w:rsidRPr="00F15A9D" w:rsidRDefault="00E376D9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- e-tef</w:t>
            </w:r>
          </w:p>
          <w:p w:rsidR="00E376D9" w:rsidRPr="00F15A9D" w:rsidRDefault="00E376D9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- TEFAQ</w:t>
            </w:r>
          </w:p>
          <w:p w:rsidR="00E376D9" w:rsidRDefault="00E376D9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- e-tefaq</w:t>
            </w:r>
          </w:p>
          <w:p w:rsidR="00C65BEA" w:rsidRDefault="00C65BEA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  <w:lang w:val="it-IT"/>
              </w:rPr>
              <w:t>Audit valid until:</w:t>
            </w:r>
          </w:p>
          <w:p w:rsidR="00C65BEA" w:rsidRPr="00F15A9D" w:rsidRDefault="00C65BEA" w:rsidP="007A062F">
            <w:pPr>
              <w:ind w:left="3600"/>
              <w:rPr>
                <w:rFonts w:ascii="Arial" w:hAnsi="Arial" w:cs="Arial"/>
                <w:sz w:val="16"/>
                <w:szCs w:val="16"/>
                <w:lang w:val="it-IT"/>
              </w:rPr>
            </w:pPr>
            <w:r>
              <w:rPr>
                <w:rFonts w:ascii="Arial" w:hAnsi="Arial" w:cs="Arial"/>
                <w:sz w:val="16"/>
                <w:szCs w:val="16"/>
                <w:lang w:val="it-IT"/>
              </w:rPr>
              <w:t>12 December 2021</w:t>
            </w:r>
          </w:p>
          <w:p w:rsidR="00E376D9" w:rsidRDefault="0001287D" w:rsidP="00127DF9">
            <w:pPr>
              <w:ind w:left="3600"/>
              <w:rPr>
                <w:rFonts w:ascii="Arial" w:hAnsi="Arial" w:cs="Arial"/>
                <w:sz w:val="16"/>
                <w:szCs w:val="16"/>
              </w:rPr>
            </w:pPr>
            <w:bookmarkStart w:id="1" w:name="OLE_LINK6"/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DAC2281" wp14:editId="1FB467D0">
                  <wp:extent cx="914400" cy="773430"/>
                  <wp:effectExtent l="0" t="0" r="0" b="7620"/>
                  <wp:docPr id="43" name="Picture 43" descr="Q2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2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5709D9" w:rsidRPr="00F15A9D" w:rsidRDefault="005709D9" w:rsidP="00127DF9">
            <w:pPr>
              <w:ind w:left="36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0DA2" w:rsidRPr="00F15A9D" w:rsidTr="007D728B">
        <w:trPr>
          <w:cantSplit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30DA2" w:rsidRPr="00F15A9D" w:rsidRDefault="00E30DA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Default="00E30DA2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7248" w:rsidRPr="00F15A9D" w:rsidRDefault="00F7724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CCIP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Pr="00F15A9D" w:rsidRDefault="00E30DA2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Pr="00F15A9D" w:rsidRDefault="00E30DA2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Pr="00F15A9D" w:rsidRDefault="00E30DA2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Default="00E30DA2" w:rsidP="00BF6AB9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Diplômes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Français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Professionnel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Affaires</w:t>
            </w:r>
          </w:p>
          <w:p w:rsidR="00F77248" w:rsidRDefault="00F77248" w:rsidP="00F77248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F77248" w:rsidRDefault="00F77248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BE2A79" wp14:editId="35705BC5">
                  <wp:extent cx="914400" cy="773430"/>
                  <wp:effectExtent l="0" t="0" r="0" b="7620"/>
                  <wp:docPr id="30" name="Picture 30" descr="Q2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2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248" w:rsidRDefault="00F77248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F77248" w:rsidRPr="00F77248" w:rsidRDefault="00F77248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77248" w:rsidRDefault="00F77248" w:rsidP="00F77248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Diplômes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Français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Professionnel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Affaires</w:t>
            </w:r>
          </w:p>
          <w:p w:rsidR="00F77248" w:rsidRDefault="00F77248" w:rsidP="00F77248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F77248" w:rsidRPr="00F15A9D" w:rsidRDefault="00F77248" w:rsidP="00F77248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BE2A79" wp14:editId="35705BC5">
                  <wp:extent cx="914400" cy="773430"/>
                  <wp:effectExtent l="0" t="0" r="0" b="7620"/>
                  <wp:docPr id="39" name="Picture 39" descr="Q2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2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77248" w:rsidRDefault="00F77248" w:rsidP="00F77248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Diplômes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Français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>Professionnel</w:t>
            </w:r>
            <w:proofErr w:type="spellEnd"/>
            <w:r w:rsidRPr="00F77248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Affaires</w:t>
            </w:r>
          </w:p>
          <w:p w:rsidR="00F77248" w:rsidRDefault="00F77248" w:rsidP="00F77248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F77248" w:rsidRPr="00F15A9D" w:rsidRDefault="00F77248" w:rsidP="00F77248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BE2A79" wp14:editId="35705BC5">
                  <wp:extent cx="914400" cy="773430"/>
                  <wp:effectExtent l="0" t="0" r="0" b="7620"/>
                  <wp:docPr id="44" name="Picture 44" descr="Q2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2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30DA2" w:rsidRPr="00F15A9D" w:rsidRDefault="00E30DA2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CIEP</w:t>
            </w:r>
          </w:p>
          <w:p w:rsidR="00E42BC4" w:rsidRDefault="00E42BC4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F221E" w:rsidRDefault="002F221E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42BC4" w:rsidRPr="00F15A9D" w:rsidRDefault="00E42BC4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5BEA" w:rsidRDefault="00185BEA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5BEA" w:rsidRDefault="00185BEA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6058C" w:rsidRDefault="00E6058C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AA1F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C</w:t>
            </w:r>
            <w:r w:rsidR="00AA1FC6" w:rsidRPr="00F15A9D">
              <w:rPr>
                <w:rFonts w:ascii="Arial" w:hAnsi="Arial" w:cs="Arial"/>
                <w:sz w:val="16"/>
                <w:szCs w:val="16"/>
              </w:rPr>
              <w:t>I</w:t>
            </w:r>
            <w:r w:rsidRPr="00F15A9D">
              <w:rPr>
                <w:rFonts w:ascii="Arial" w:hAnsi="Arial" w:cs="Arial"/>
                <w:sz w:val="16"/>
                <w:szCs w:val="16"/>
              </w:rPr>
              <w:t>EP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4084D" w:rsidRPr="00F15A9D" w:rsidRDefault="00E4084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E4084D" w:rsidRPr="00F15A9D" w:rsidRDefault="00E4084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Default="003E2264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DELF A2</w:t>
            </w:r>
          </w:p>
          <w:p w:rsidR="003E2264" w:rsidRPr="00BF2457" w:rsidRDefault="00BF2457" w:rsidP="00BF245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Audit valid until 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F2457" w:rsidRPr="00F15A9D" w:rsidRDefault="00BF2457" w:rsidP="00BF2457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0F04FF3" wp14:editId="6E37D7F2">
                  <wp:extent cx="892798" cy="751438"/>
                  <wp:effectExtent l="0" t="0" r="3175" b="0"/>
                  <wp:docPr id="56" name="Picture 56" descr="F:\Research and Validation\ALTE\Quality Assurance\Development\Framework and Q-mark\Q-mark logos &amp; identifiers\Q-mark logos\All Q-mark logos in stock\logos_supply\Q2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\Framework and Q-mark\Q-mark logos &amp; identifiers\Q-mark logos\All Q-mark logos in stock\logos_supply\Q2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80" cy="7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E2264" w:rsidRDefault="003E2264" w:rsidP="003E2264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 xml:space="preserve">DELF </w:t>
            </w:r>
            <w:r w:rsidR="009F5B7C">
              <w:rPr>
                <w:rFonts w:ascii="Arial" w:hAnsi="Arial" w:cs="Arial"/>
                <w:sz w:val="16"/>
                <w:szCs w:val="16"/>
                <w:lang w:val="da-DK"/>
              </w:rPr>
              <w:t>B1</w:t>
            </w:r>
          </w:p>
          <w:p w:rsidR="003E2264" w:rsidRDefault="00BF2457" w:rsidP="00BF245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Audit valid until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3 May 2024</w:t>
            </w:r>
          </w:p>
          <w:p w:rsidR="00BF2457" w:rsidRPr="00F15A9D" w:rsidRDefault="00BF2457" w:rsidP="00BF2457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0F04FF3" wp14:editId="6E37D7F2">
                  <wp:extent cx="892798" cy="751438"/>
                  <wp:effectExtent l="0" t="0" r="3175" b="0"/>
                  <wp:docPr id="55" name="Picture 55" descr="F:\Research and Validation\ALTE\Quality Assurance\Development\Framework and Q-mark\Q-mark logos &amp; identifiers\Q-mark logos\All Q-mark logos in stock\logos_supply\Q2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\Framework and Q-mark\Q-mark logos &amp; identifiers\Q-mark logos\All Q-mark logos in stock\logos_supply\Q2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80" cy="7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a-DK"/>
              </w:rPr>
              <w:t>DELF B2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65BEA" w:rsidRPr="00F15A9D" w:rsidRDefault="00BF2457" w:rsidP="00C65BE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E4084D" w:rsidRPr="00F15A9D" w:rsidRDefault="00B33E1E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D00E4F8" wp14:editId="265CE86B">
                  <wp:extent cx="892798" cy="751438"/>
                  <wp:effectExtent l="0" t="0" r="3175" b="0"/>
                  <wp:docPr id="68" name="Picture 68" descr="F:\Research and Validation\ALTE\Quality Assurance\Development\Framework and Q-mark\Q-mark logos &amp; identifiers\Q-mark logos\All Q-mark logos in stock\logos_supply\Q2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\Framework and Q-mark\Q-mark logos &amp; identifiers\Q-mark logos\All Q-mark logos in stock\logos_supply\Q2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80" cy="7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</w:tr>
      <w:tr w:rsidR="00C770D1" w:rsidRPr="00F15A9D" w:rsidTr="00D879F1">
        <w:trPr>
          <w:cantSplit/>
          <w:trHeight w:val="2264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770D1" w:rsidRPr="00F15A9D" w:rsidRDefault="00C770D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770D1" w:rsidRPr="00F15A9D" w:rsidRDefault="00C770D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770D1" w:rsidRPr="00F15A9D" w:rsidRDefault="00C770D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86" w:type="dxa"/>
            <w:gridSpan w:val="8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770D1" w:rsidRPr="00F15A9D" w:rsidRDefault="00C770D1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C770D1" w:rsidRPr="00F15A9D" w:rsidRDefault="00C770D1" w:rsidP="00C770D1">
            <w:pPr>
              <w:ind w:left="3600"/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a-DK"/>
              </w:rPr>
              <w:t>Test de connaissance du français (TCF)</w:t>
            </w:r>
          </w:p>
          <w:p w:rsidR="00C770D1" w:rsidRPr="00F15A9D" w:rsidRDefault="00DF5A79" w:rsidP="00C770D1">
            <w:pPr>
              <w:ind w:left="3600"/>
              <w:rPr>
                <w:rFonts w:ascii="Arial" w:hAnsi="Arial" w:cs="Arial"/>
                <w:sz w:val="16"/>
                <w:lang w:val="da-DK" w:eastAsia="ko-KR"/>
              </w:rPr>
            </w:pPr>
            <w:r>
              <w:rPr>
                <w:rFonts w:ascii="Arial" w:hAnsi="Arial" w:cs="Arial"/>
                <w:sz w:val="16"/>
                <w:szCs w:val="20"/>
                <w:lang w:val="da-DK" w:eastAsia="ko-KR"/>
              </w:rPr>
              <w:t>- TCF-TP</w:t>
            </w:r>
          </w:p>
          <w:p w:rsidR="00C770D1" w:rsidRPr="00F15A9D" w:rsidRDefault="00DF5A79" w:rsidP="00C770D1">
            <w:pPr>
              <w:ind w:left="3600"/>
              <w:rPr>
                <w:rFonts w:ascii="Arial" w:hAnsi="Arial" w:cs="Arial"/>
                <w:sz w:val="16"/>
                <w:lang w:val="da-DK" w:eastAsia="ko-KR"/>
              </w:rPr>
            </w:pPr>
            <w:r>
              <w:rPr>
                <w:rFonts w:ascii="Arial" w:hAnsi="Arial" w:cs="Arial"/>
                <w:sz w:val="16"/>
                <w:szCs w:val="20"/>
                <w:lang w:val="da-DK" w:eastAsia="ko-KR"/>
              </w:rPr>
              <w:t>- TCF-DAP</w:t>
            </w:r>
          </w:p>
          <w:p w:rsidR="00C770D1" w:rsidRPr="00F15A9D" w:rsidRDefault="00C770D1" w:rsidP="00C770D1">
            <w:pPr>
              <w:ind w:left="3600"/>
              <w:rPr>
                <w:rFonts w:ascii="Arial" w:hAnsi="Arial" w:cs="Arial"/>
                <w:sz w:val="16"/>
                <w:lang w:val="da-DK" w:eastAsia="ko-KR"/>
              </w:rPr>
            </w:pPr>
            <w:r w:rsidRPr="00F15A9D">
              <w:rPr>
                <w:rFonts w:ascii="Arial" w:hAnsi="Arial" w:cs="Arial"/>
                <w:sz w:val="16"/>
                <w:szCs w:val="20"/>
                <w:lang w:val="da-DK" w:eastAsia="ko-KR"/>
              </w:rPr>
              <w:t>- TCF</w:t>
            </w:r>
            <w:r w:rsidR="00DF5A79">
              <w:rPr>
                <w:rFonts w:ascii="Arial" w:hAnsi="Arial" w:cs="Arial"/>
                <w:sz w:val="16"/>
                <w:szCs w:val="20"/>
                <w:lang w:val="da-DK" w:eastAsia="ko-KR"/>
              </w:rPr>
              <w:t>-</w:t>
            </w:r>
            <w:r w:rsidRPr="00F15A9D">
              <w:rPr>
                <w:rFonts w:ascii="Arial" w:hAnsi="Arial" w:cs="Arial"/>
                <w:sz w:val="16"/>
                <w:szCs w:val="20"/>
                <w:lang w:val="da-DK" w:eastAsia="ko-KR"/>
              </w:rPr>
              <w:t>Québec</w:t>
            </w:r>
          </w:p>
          <w:p w:rsidR="00C770D1" w:rsidRPr="00F15A9D" w:rsidRDefault="00DF5A79" w:rsidP="00C770D1">
            <w:pPr>
              <w:ind w:left="3600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hAnsi="Arial" w:cs="Arial"/>
                <w:sz w:val="16"/>
                <w:szCs w:val="20"/>
                <w:lang w:eastAsia="ko-KR"/>
              </w:rPr>
              <w:t>- TCF-ANF</w:t>
            </w:r>
          </w:p>
          <w:p w:rsidR="00A730AB" w:rsidRDefault="00C65BEA" w:rsidP="00A730AB">
            <w:pPr>
              <w:numPr>
                <w:ilvl w:val="0"/>
                <w:numId w:val="34"/>
              </w:numPr>
              <w:ind w:left="3783" w:hanging="183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Audit valid until:</w:t>
            </w:r>
          </w:p>
          <w:p w:rsidR="00C65BEA" w:rsidRPr="00F15A9D" w:rsidRDefault="00C65BEA" w:rsidP="00C65BEA">
            <w:pPr>
              <w:ind w:left="3783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27 March 2020</w:t>
            </w:r>
          </w:p>
          <w:p w:rsidR="00C770D1" w:rsidRDefault="00C770D1" w:rsidP="00C770D1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C770D1" w:rsidRDefault="00C770D1" w:rsidP="00C770D1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 xml:space="preserve">                                                                                 </w:t>
            </w: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8FC3899" wp14:editId="5F14226B">
                  <wp:extent cx="892798" cy="751438"/>
                  <wp:effectExtent l="0" t="0" r="3175" b="0"/>
                  <wp:docPr id="13" name="Picture 13" descr="F:\Research and Validation\ALTE\Quality Assurance\Development\Framework and Q-mark\Q-mark logos &amp; identifiers\Q-mark logos\All Q-mark logos in stock\logos_supply\Q21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\Framework and Q-mark\Q-mark logos &amp; identifiers\Q-mark logos\All Q-mark logos in stock\logos_supply\Q2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80" cy="7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0D1" w:rsidRPr="00F15A9D" w:rsidRDefault="00C770D1" w:rsidP="00C770D1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6621DB" w:rsidRPr="00F15A9D" w:rsidTr="007D728B">
        <w:trPr>
          <w:cantSplit/>
          <w:trHeight w:val="1843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Galician</w:t>
            </w:r>
          </w:p>
          <w:p w:rsidR="006621DB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Pr="00F15A9D" w:rsidRDefault="00BE7D74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Galego</w:t>
            </w: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621DB" w:rsidRPr="00F15A9D" w:rsidRDefault="006621DB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Xunta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de Galicia</w:t>
            </w:r>
          </w:p>
        </w:tc>
        <w:tc>
          <w:tcPr>
            <w:tcW w:w="1701" w:type="dxa"/>
            <w:shd w:val="clear" w:color="auto" w:fill="auto"/>
          </w:tcPr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</w:t>
            </w:r>
            <w:r w:rsidRPr="006621DB">
              <w:rPr>
                <w:rFonts w:ascii="Arial" w:hAnsi="Arial" w:cs="Arial"/>
                <w:sz w:val="16"/>
                <w:szCs w:val="16"/>
              </w:rPr>
              <w:t>CELGA (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Certificación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en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 xml:space="preserve"> Lingua 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Galega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1</w:t>
            </w:r>
          </w:p>
          <w:p w:rsidR="006621DB" w:rsidRPr="00F15A9D" w:rsidRDefault="006621DB" w:rsidP="006621DB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6621DB">
              <w:rPr>
                <w:rFonts w:ascii="Arial" w:hAnsi="Arial" w:cs="Arial"/>
                <w:sz w:val="16"/>
                <w:szCs w:val="16"/>
              </w:rPr>
              <w:t>CELGA (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Certificación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en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 xml:space="preserve"> Lingua </w:t>
            </w:r>
            <w:proofErr w:type="spellStart"/>
            <w:r w:rsidRPr="006621DB">
              <w:rPr>
                <w:rFonts w:ascii="Arial" w:hAnsi="Arial" w:cs="Arial"/>
                <w:sz w:val="16"/>
                <w:szCs w:val="16"/>
              </w:rPr>
              <w:t>Galega</w:t>
            </w:r>
            <w:proofErr w:type="spellEnd"/>
            <w:r w:rsidRPr="006621DB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2</w:t>
            </w:r>
          </w:p>
          <w:p w:rsidR="006621DB" w:rsidRPr="00F15A9D" w:rsidRDefault="006621DB" w:rsidP="006621DB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878" w:type="dxa"/>
            <w:gridSpan w:val="2"/>
            <w:shd w:val="clear" w:color="auto" w:fill="auto"/>
          </w:tcPr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</w:tcPr>
          <w:p w:rsidR="006621DB" w:rsidRPr="00F15A9D" w:rsidRDefault="006621DB" w:rsidP="00BF6A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6621DB" w:rsidRDefault="006621DB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F15A9D" w:rsidRPr="00F15A9D" w:rsidTr="007D728B">
        <w:trPr>
          <w:cantSplit/>
          <w:trHeight w:val="1843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283F2E" w:rsidRDefault="00283F2E" w:rsidP="006360A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360AA" w:rsidRPr="00F15A9D" w:rsidRDefault="00946818" w:rsidP="006360A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br/>
            </w:r>
            <w:r w:rsidR="006360AA" w:rsidRPr="00F15A9D">
              <w:rPr>
                <w:rFonts w:ascii="Arial" w:hAnsi="Arial" w:cs="Arial"/>
                <w:sz w:val="16"/>
                <w:szCs w:val="16"/>
                <w:lang w:val="de-DE"/>
              </w:rPr>
              <w:t>German</w:t>
            </w:r>
          </w:p>
          <w:p w:rsidR="006360AA" w:rsidRPr="00F15A9D" w:rsidRDefault="006360AA" w:rsidP="006360A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6360AA" w:rsidRPr="00F15A9D" w:rsidRDefault="006360AA" w:rsidP="006360A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t>Deutsch</w:t>
            </w:r>
          </w:p>
          <w:p w:rsidR="00946818" w:rsidRDefault="00946818" w:rsidP="00946818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br/>
            </w: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br/>
            </w:r>
            <w:r w:rsidRPr="00F15A9D">
              <w:rPr>
                <w:rFonts w:ascii="Arial" w:hAnsi="Arial" w:cs="Arial"/>
                <w:sz w:val="16"/>
                <w:szCs w:val="16"/>
                <w:lang w:val="de-DE"/>
              </w:rPr>
              <w:br/>
            </w:r>
          </w:p>
          <w:p w:rsidR="006360AA" w:rsidRDefault="006360AA" w:rsidP="00946818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7B7150" w:rsidRDefault="007B7150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7B7150" w:rsidRDefault="007B7150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185BEA" w:rsidRPr="00185BEA" w:rsidRDefault="00C84FFC" w:rsidP="00C84FFC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     </w:t>
            </w:r>
            <w:r w:rsidR="00185BEA" w:rsidRPr="00185BEA">
              <w:rPr>
                <w:rFonts w:ascii="Arial" w:hAnsi="Arial" w:cs="Arial"/>
                <w:sz w:val="16"/>
                <w:szCs w:val="16"/>
                <w:lang w:val="de-DE"/>
              </w:rPr>
              <w:t>German</w:t>
            </w:r>
          </w:p>
          <w:p w:rsidR="00185BEA" w:rsidRPr="00185BEA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121FD" w:rsidRDefault="00185BEA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Deutsch</w:t>
            </w: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185BEA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Pr="00185BEA" w:rsidRDefault="00C84FFC" w:rsidP="00C84FFC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     </w:t>
            </w: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German</w:t>
            </w:r>
          </w:p>
          <w:p w:rsidR="00C84FFC" w:rsidRPr="00185BEA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Deutsch</w:t>
            </w: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Pr="00185BEA" w:rsidRDefault="00C84FFC" w:rsidP="00C84FFC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     </w:t>
            </w: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German</w:t>
            </w:r>
          </w:p>
          <w:p w:rsidR="00C84FFC" w:rsidRPr="00185BEA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C84FFC" w:rsidRPr="00F15A9D" w:rsidRDefault="00C84FFC" w:rsidP="00C84FF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185BEA">
              <w:rPr>
                <w:rFonts w:ascii="Arial" w:hAnsi="Arial" w:cs="Arial"/>
                <w:sz w:val="16"/>
                <w:szCs w:val="16"/>
                <w:lang w:val="de-DE"/>
              </w:rPr>
              <w:t>Deutsch</w:t>
            </w: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Institut</w:t>
            </w:r>
            <w:proofErr w:type="spellEnd"/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3121FD" w:rsidRPr="00F15A9D" w:rsidRDefault="005A757F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Goethe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Zertfikat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A1 Start Deutsch 1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65BEA" w:rsidRDefault="00BF2457" w:rsidP="00C65BE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</w:rPr>
            </w:pPr>
            <w:bookmarkStart w:id="2" w:name="OLE_LINK8"/>
            <w:bookmarkStart w:id="3" w:name="OLE_LINK9"/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EBF6DF5" wp14:editId="10EA5E25">
                  <wp:extent cx="914400" cy="773430"/>
                  <wp:effectExtent l="0" t="0" r="0" b="7620"/>
                  <wp:docPr id="50" name="Picture 50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  <w:bookmarkEnd w:id="3"/>
          </w:p>
        </w:tc>
        <w:tc>
          <w:tcPr>
            <w:tcW w:w="1843" w:type="dxa"/>
            <w:shd w:val="clear" w:color="auto" w:fill="auto"/>
          </w:tcPr>
          <w:p w:rsidR="003121FD" w:rsidRPr="00F15A9D" w:rsidRDefault="005A757F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Goethe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A2 </w:t>
            </w:r>
            <w:r w:rsidR="006D2E68">
              <w:rPr>
                <w:rFonts w:ascii="Arial" w:hAnsi="Arial" w:cs="Arial"/>
                <w:sz w:val="16"/>
                <w:szCs w:val="16"/>
              </w:rPr>
              <w:t xml:space="preserve">Start </w:t>
            </w:r>
            <w:r>
              <w:rPr>
                <w:rFonts w:ascii="Arial" w:hAnsi="Arial" w:cs="Arial"/>
                <w:sz w:val="16"/>
                <w:szCs w:val="16"/>
              </w:rPr>
              <w:t>Deutsch 2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48C1A944" wp14:editId="48876F8B">
                  <wp:extent cx="914400" cy="773430"/>
                  <wp:effectExtent l="0" t="0" r="0" b="7620"/>
                  <wp:docPr id="51" name="Picture 51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3121FD" w:rsidRPr="00F15A9D" w:rsidRDefault="005A757F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Goethe Zertifikat B1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ECEF92C" wp14:editId="3539C003">
                  <wp:extent cx="914400" cy="773430"/>
                  <wp:effectExtent l="0" t="0" r="0" b="7620"/>
                  <wp:docPr id="52" name="Picture 52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B2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830515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FACCB18" wp14:editId="42F82A37">
                  <wp:extent cx="914400" cy="773430"/>
                  <wp:effectExtent l="0" t="0" r="0" b="7620"/>
                  <wp:docPr id="53" name="Picture 53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n-US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  <w:lang w:val="en-US"/>
              </w:rPr>
              <w:t>Zertifikat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  <w:lang w:val="en-US"/>
              </w:rPr>
              <w:t xml:space="preserve"> C1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B27520" w:rsidRPr="00F15A9D" w:rsidRDefault="00B27520" w:rsidP="00C65BEA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4224CB1" wp14:editId="02E4DCD3">
                  <wp:extent cx="914400" cy="773430"/>
                  <wp:effectExtent l="0" t="0" r="0" b="7620"/>
                  <wp:docPr id="54" name="Picture 54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E4084D" w:rsidRDefault="00AB7C98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bookmarkStart w:id="4" w:name="_GoBack"/>
            <w:bookmarkEnd w:id="4"/>
            <w:r w:rsidRPr="00AB7C98">
              <w:rPr>
                <w:rFonts w:ascii="Arial" w:hAnsi="Arial" w:cs="Arial"/>
                <w:sz w:val="16"/>
                <w:szCs w:val="16"/>
                <w:lang w:val="da-DK"/>
              </w:rPr>
              <w:t>Goethe-Zertifikat C2: Großes Deutsches Sprachdiplom</w:t>
            </w:r>
          </w:p>
          <w:p w:rsidR="00C65BEA" w:rsidRDefault="00C65BEA" w:rsidP="00C65BEA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BF2457" w:rsidRDefault="00BF2457" w:rsidP="00BF2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AB7C98" w:rsidRPr="00F15A9D" w:rsidRDefault="00AB7C98" w:rsidP="00D24525">
            <w:pPr>
              <w:rPr>
                <w:rFonts w:ascii="Arial" w:hAnsi="Arial" w:cs="Arial"/>
                <w:sz w:val="16"/>
                <w:szCs w:val="16"/>
              </w:rPr>
            </w:pPr>
          </w:p>
          <w:p w:rsidR="00E4084D" w:rsidRDefault="00AB7C98" w:rsidP="00AB7C98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0F838CF" wp14:editId="6DA832D8">
                  <wp:extent cx="914400" cy="773430"/>
                  <wp:effectExtent l="0" t="0" r="0" b="7620"/>
                  <wp:docPr id="17" name="Picture 17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C98" w:rsidRPr="00F15A9D" w:rsidRDefault="00AB7C98" w:rsidP="00AB7C98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830515" w:rsidRPr="00F15A9D" w:rsidTr="007D728B">
        <w:trPr>
          <w:cantSplit/>
          <w:trHeight w:val="1843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30515" w:rsidRPr="00F15A9D" w:rsidRDefault="00830515" w:rsidP="009418FE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30515" w:rsidRPr="00F15A9D" w:rsidRDefault="00830515" w:rsidP="0083051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Institut</w:t>
            </w:r>
            <w:proofErr w:type="spellEnd"/>
          </w:p>
          <w:p w:rsidR="00830515" w:rsidRPr="00F15A9D" w:rsidRDefault="0083051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830515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Young Learners</w:t>
            </w:r>
          </w:p>
          <w:p w:rsidR="00830515" w:rsidRPr="00F15A9D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Goethe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A2 </w:t>
            </w:r>
            <w:r>
              <w:rPr>
                <w:rFonts w:ascii="Arial" w:hAnsi="Arial" w:cs="Arial"/>
                <w:sz w:val="16"/>
                <w:szCs w:val="16"/>
              </w:rPr>
              <w:t>Fit in Deutsch</w:t>
            </w:r>
          </w:p>
          <w:p w:rsidR="00830515" w:rsidRDefault="00830515" w:rsidP="00830515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5D0D52" wp14:editId="27D4DF07">
                  <wp:extent cx="914400" cy="773430"/>
                  <wp:effectExtent l="0" t="0" r="0" b="7620"/>
                  <wp:docPr id="64" name="Picture 64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830515" w:rsidRPr="00F15A9D" w:rsidRDefault="00830515" w:rsidP="00830515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Young Learners </w:t>
            </w:r>
            <w:r>
              <w:rPr>
                <w:rFonts w:ascii="Arial" w:hAnsi="Arial" w:cs="Arial"/>
                <w:sz w:val="16"/>
                <w:szCs w:val="16"/>
                <w:lang w:val="de-DE"/>
              </w:rPr>
              <w:t>Goethe Zertifikat B1</w:t>
            </w:r>
          </w:p>
          <w:p w:rsidR="00830515" w:rsidRDefault="00830515" w:rsidP="00830515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</w:p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5D0D52" wp14:editId="27D4DF07">
                  <wp:extent cx="914400" cy="773430"/>
                  <wp:effectExtent l="0" t="0" r="0" b="7620"/>
                  <wp:docPr id="65" name="Picture 65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</w:tcPr>
          <w:p w:rsidR="00830515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Young Learners</w:t>
            </w:r>
          </w:p>
          <w:p w:rsidR="00830515" w:rsidRPr="00F15A9D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Goethe-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B2</w:t>
            </w:r>
          </w:p>
          <w:p w:rsidR="00830515" w:rsidRDefault="00830515" w:rsidP="00830515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May 2024</w:t>
            </w:r>
          </w:p>
          <w:p w:rsidR="00830515" w:rsidRDefault="00830515" w:rsidP="00830515">
            <w:pPr>
              <w:rPr>
                <w:rFonts w:ascii="Arial" w:hAnsi="Arial" w:cs="Arial"/>
                <w:sz w:val="16"/>
                <w:szCs w:val="16"/>
              </w:rPr>
            </w:pPr>
          </w:p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75D0D52" wp14:editId="27D4DF07">
                  <wp:extent cx="914400" cy="773430"/>
                  <wp:effectExtent l="0" t="0" r="0" b="7620"/>
                  <wp:docPr id="67" name="Picture 67" descr="Q218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218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</w:tcPr>
          <w:p w:rsidR="00830515" w:rsidRPr="00F15A9D" w:rsidRDefault="00830515" w:rsidP="00BF6A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830515" w:rsidRDefault="00830515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D879F1" w:rsidRPr="00F15A9D" w:rsidTr="007D728B">
        <w:trPr>
          <w:cantSplit/>
          <w:trHeight w:val="1873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879F1" w:rsidRPr="00F15A9D" w:rsidRDefault="00D879F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879F1" w:rsidRPr="00F15A9D" w:rsidRDefault="004138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075AD">
              <w:rPr>
                <w:rFonts w:ascii="Arial" w:hAnsi="Arial" w:cs="Arial"/>
                <w:sz w:val="16"/>
                <w:szCs w:val="16"/>
              </w:rPr>
              <w:t>T</w:t>
            </w:r>
            <w:r w:rsidR="00D879F1" w:rsidRPr="002075AD">
              <w:rPr>
                <w:rFonts w:ascii="Arial" w:hAnsi="Arial" w:cs="Arial"/>
                <w:sz w:val="16"/>
                <w:szCs w:val="16"/>
              </w:rPr>
              <w:t>elc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879F1" w:rsidRPr="002075A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</w:t>
            </w:r>
            <w:r w:rsidR="00D879F1" w:rsidRPr="002075AD">
              <w:rPr>
                <w:rFonts w:ascii="Arial" w:hAnsi="Arial" w:cs="Arial"/>
                <w:sz w:val="16"/>
                <w:szCs w:val="16"/>
              </w:rPr>
              <w:t>GmbH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3" w:type="dxa"/>
            <w:shd w:val="clear" w:color="auto" w:fill="auto"/>
          </w:tcPr>
          <w:p w:rsidR="00D879F1" w:rsidRDefault="0041388F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Start Deutsch 1</w:t>
            </w:r>
          </w:p>
          <w:p w:rsidR="0041388F" w:rsidRDefault="0041388F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telc Deutsch A1</w:t>
            </w:r>
          </w:p>
          <w:p w:rsidR="0041388F" w:rsidRDefault="0041388F" w:rsidP="0041388F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Pr="0041388F" w:rsidRDefault="0041388F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 2024</w:t>
            </w:r>
          </w:p>
          <w:p w:rsidR="0041388F" w:rsidRDefault="0041388F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Pr="00F15A9D" w:rsidRDefault="0041388F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584795B" wp14:editId="763081B4">
                  <wp:extent cx="914400" cy="773430"/>
                  <wp:effectExtent l="0" t="0" r="0" b="7620"/>
                  <wp:docPr id="48" name="Picture 48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Start Deutsch 2</w:t>
            </w:r>
          </w:p>
          <w:p w:rsidR="00D879F1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telc Deutsch A2</w:t>
            </w:r>
          </w:p>
          <w:p w:rsidR="0041388F" w:rsidRDefault="0041388F" w:rsidP="0041388F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P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 2024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Pr="00F15A9D" w:rsidRDefault="0041388F" w:rsidP="0041388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E386741" wp14:editId="44DDF2A4">
                  <wp:extent cx="914400" cy="773430"/>
                  <wp:effectExtent l="0" t="0" r="0" b="7620"/>
                  <wp:docPr id="47" name="Picture 47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Zertifikat  Deutsch B1</w:t>
            </w:r>
          </w:p>
          <w:p w:rsidR="00D879F1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telc Deutsch B1</w:t>
            </w:r>
          </w:p>
          <w:p w:rsidR="0041388F" w:rsidRDefault="0041388F" w:rsidP="0041388F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P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 2024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Pr="00F15A9D" w:rsidRDefault="0041388F" w:rsidP="0041388F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1B2691A" wp14:editId="0476D707">
                  <wp:extent cx="914400" cy="773430"/>
                  <wp:effectExtent l="0" t="0" r="0" b="7620"/>
                  <wp:docPr id="46" name="Picture 46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</w:tcPr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  <w:lang w:val="da-DK"/>
              </w:rPr>
              <w:t>telc Deutsch B2</w:t>
            </w:r>
          </w:p>
          <w:p w:rsidR="0041388F" w:rsidRDefault="0041388F" w:rsidP="0041388F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41388F" w:rsidRPr="0041388F" w:rsidRDefault="0041388F" w:rsidP="004138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 2024</w:t>
            </w: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41388F" w:rsidRPr="00F15A9D" w:rsidRDefault="0041388F" w:rsidP="0041388F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5E23CD15" wp14:editId="1E7F788C">
                  <wp:extent cx="914400" cy="773430"/>
                  <wp:effectExtent l="0" t="0" r="0" b="7620"/>
                  <wp:docPr id="45" name="Picture 45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</w:tcPr>
          <w:p w:rsidR="00D879F1" w:rsidRPr="00C74ADF" w:rsidRDefault="00D879F1" w:rsidP="002075AD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>telc</w:t>
            </w:r>
            <w:r w:rsidRPr="00C74ADF">
              <w:rPr>
                <w:rFonts w:ascii="Arial" w:hAnsi="Arial" w:cs="Arial"/>
                <w:sz w:val="16"/>
                <w:szCs w:val="16"/>
                <w:lang w:val="de-DE"/>
              </w:rPr>
              <w:t xml:space="preserve"> Deutsch</w:t>
            </w: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</w:t>
            </w:r>
            <w:r w:rsidRPr="00C74ADF">
              <w:rPr>
                <w:rFonts w:ascii="Arial" w:hAnsi="Arial" w:cs="Arial"/>
                <w:sz w:val="16"/>
                <w:szCs w:val="16"/>
                <w:lang w:val="de-DE"/>
              </w:rPr>
              <w:t>C1</w:t>
            </w: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Hochschule</w:t>
            </w:r>
          </w:p>
          <w:p w:rsidR="00D24525" w:rsidRDefault="00D24525" w:rsidP="002075AD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879F1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January 2024</w:t>
            </w:r>
          </w:p>
          <w:p w:rsidR="0041388F" w:rsidRPr="00C74ADF" w:rsidRDefault="0041388F" w:rsidP="00D24525">
            <w:pPr>
              <w:rPr>
                <w:rFonts w:ascii="Arial" w:hAnsi="Arial" w:cs="Arial"/>
                <w:sz w:val="16"/>
                <w:szCs w:val="16"/>
              </w:rPr>
            </w:pPr>
          </w:p>
          <w:p w:rsidR="00D879F1" w:rsidRPr="00F15A9D" w:rsidRDefault="00D879F1" w:rsidP="006D78B8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1B404524" wp14:editId="0BA924FD">
                  <wp:extent cx="914400" cy="773430"/>
                  <wp:effectExtent l="0" t="0" r="0" b="7620"/>
                  <wp:docPr id="11" name="Picture 11" descr="Q2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2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D879F1" w:rsidRPr="00F15A9D" w:rsidRDefault="00D879F1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3241FB" w:rsidRPr="00F15A9D" w:rsidTr="007D728B">
        <w:trPr>
          <w:cantSplit/>
          <w:trHeight w:val="1873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241FB" w:rsidRPr="00F15A9D" w:rsidRDefault="003241FB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241FB" w:rsidRPr="003A71BE" w:rsidRDefault="00AF40E5" w:rsidP="009418FE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>Ö</w:t>
            </w:r>
            <w:r w:rsidR="003A71BE" w:rsidRPr="003A71BE">
              <w:rPr>
                <w:rFonts w:ascii="Helvetica" w:hAnsi="Helvetica"/>
                <w:sz w:val="16"/>
                <w:szCs w:val="16"/>
              </w:rPr>
              <w:t>SD</w:t>
            </w:r>
          </w:p>
        </w:tc>
        <w:tc>
          <w:tcPr>
            <w:tcW w:w="1701" w:type="dxa"/>
            <w:shd w:val="clear" w:color="auto" w:fill="auto"/>
          </w:tcPr>
          <w:p w:rsidR="003241FB" w:rsidRPr="00F15A9D" w:rsidRDefault="003241FB" w:rsidP="00F05EAA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3" w:type="dxa"/>
            <w:shd w:val="clear" w:color="auto" w:fill="auto"/>
          </w:tcPr>
          <w:p w:rsidR="00F05EAA" w:rsidRPr="003E2264" w:rsidRDefault="00F05EAA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3E2264" w:rsidRPr="003E2264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r w:rsidRPr="003E2264">
              <w:rPr>
                <w:rFonts w:ascii="Arial" w:hAnsi="Arial" w:cs="Arial"/>
                <w:sz w:val="16"/>
                <w:szCs w:val="16"/>
              </w:rPr>
              <w:t xml:space="preserve">ÖSD </w:t>
            </w:r>
            <w:proofErr w:type="spellStart"/>
            <w:r w:rsidRPr="003E2264"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 w:rsidRPr="003E2264">
              <w:rPr>
                <w:rFonts w:ascii="Arial" w:hAnsi="Arial" w:cs="Arial"/>
                <w:sz w:val="16"/>
                <w:szCs w:val="16"/>
              </w:rPr>
              <w:t xml:space="preserve"> A1 (ZA1)</w:t>
            </w:r>
          </w:p>
          <w:p w:rsidR="003E2264" w:rsidRDefault="003E2264" w:rsidP="003E2264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 w:rsidRPr="003E226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3E2264" w:rsidRPr="00C74ADF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January 2024</w:t>
            </w:r>
          </w:p>
          <w:p w:rsidR="00F05EAA" w:rsidRPr="00F15A9D" w:rsidRDefault="000D385C" w:rsidP="000D385C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5384132" wp14:editId="5A29C306">
                  <wp:extent cx="914400" cy="770890"/>
                  <wp:effectExtent l="0" t="0" r="0" b="0"/>
                  <wp:docPr id="14" name="Picture 14" descr="F:\Research and Validation\ALTE\Quality Assurance\Development &amp; projects\Framework and Q-mark 2012 onwards\Q-mark logos &amp; identifiers\Q-mark graphics (logos)\All Q-mark logos in stock\logos_supply\Q235_black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35_black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F05EAA" w:rsidRDefault="00F05EAA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E2264" w:rsidRPr="003E2264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r w:rsidRPr="003E2264">
              <w:rPr>
                <w:rFonts w:ascii="Arial" w:hAnsi="Arial" w:cs="Arial"/>
                <w:sz w:val="16"/>
                <w:szCs w:val="16"/>
              </w:rPr>
              <w:t xml:space="preserve">ÖSD </w:t>
            </w:r>
            <w:proofErr w:type="spellStart"/>
            <w:r w:rsidRPr="003E2264">
              <w:rPr>
                <w:rFonts w:ascii="Arial" w:hAnsi="Arial" w:cs="Arial"/>
                <w:sz w:val="16"/>
                <w:szCs w:val="16"/>
              </w:rPr>
              <w:t>Zertifikat</w:t>
            </w:r>
            <w:proofErr w:type="spellEnd"/>
            <w:r w:rsidRPr="003E2264">
              <w:rPr>
                <w:rFonts w:ascii="Arial" w:hAnsi="Arial" w:cs="Arial"/>
                <w:sz w:val="16"/>
                <w:szCs w:val="16"/>
              </w:rPr>
              <w:t xml:space="preserve"> A</w:t>
            </w:r>
            <w:r>
              <w:rPr>
                <w:rFonts w:ascii="Arial" w:hAnsi="Arial" w:cs="Arial"/>
                <w:sz w:val="16"/>
                <w:szCs w:val="16"/>
              </w:rPr>
              <w:t xml:space="preserve">2 </w:t>
            </w:r>
            <w:r w:rsidRPr="003E2264">
              <w:rPr>
                <w:rFonts w:ascii="Arial" w:hAnsi="Arial" w:cs="Arial"/>
                <w:sz w:val="16"/>
                <w:szCs w:val="16"/>
              </w:rPr>
              <w:t>(ZA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3E2264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January 2024</w:t>
            </w:r>
          </w:p>
          <w:p w:rsidR="003241FB" w:rsidRPr="00F15A9D" w:rsidRDefault="000D385C" w:rsidP="000D385C">
            <w:p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F2BAF4C" wp14:editId="19F0C297">
                  <wp:extent cx="914400" cy="770890"/>
                  <wp:effectExtent l="0" t="0" r="0" b="0"/>
                  <wp:docPr id="15" name="Picture 15" descr="F:\Research and Validation\ALTE\Quality Assurance\Development &amp; projects\Framework and Q-mark 2012 onwards\Q-mark logos &amp; identifiers\Q-mark graphics (logos)\All Q-mark logos in stock\logos_supply\Q235_black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earch and Validation\ALTE\Quality Assurance\Development &amp; projects\Framework and Q-mark 2012 onwards\Q-mark logos &amp; identifiers\Q-mark graphics (logos)\All Q-mark logos in stock\logos_supply\Q235_black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3241FB" w:rsidRPr="00F15A9D" w:rsidRDefault="003241FB" w:rsidP="001D1E8F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78" w:type="dxa"/>
            <w:gridSpan w:val="2"/>
            <w:shd w:val="clear" w:color="auto" w:fill="auto"/>
          </w:tcPr>
          <w:p w:rsidR="003241FB" w:rsidRPr="00F15A9D" w:rsidRDefault="003241FB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950" w:type="dxa"/>
            <w:shd w:val="clear" w:color="auto" w:fill="auto"/>
          </w:tcPr>
          <w:p w:rsidR="003241FB" w:rsidRPr="00F15A9D" w:rsidRDefault="003241FB" w:rsidP="00BF6AB9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3241FB" w:rsidRPr="00F15A9D" w:rsidRDefault="003241FB" w:rsidP="002075AD">
            <w:pPr>
              <w:rPr>
                <w:rFonts w:ascii="Arial" w:hAnsi="Arial" w:cs="Arial"/>
              </w:rPr>
            </w:pPr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3241FB" w:rsidRPr="00F15A9D" w:rsidRDefault="003241FB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F15A9D" w:rsidRPr="00F15A9D" w:rsidTr="007D728B">
        <w:trPr>
          <w:cantSplit/>
          <w:trHeight w:val="1541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TestDaF-Institut</w:t>
            </w:r>
            <w:proofErr w:type="spellEnd"/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76D9" w:rsidRPr="00F15A9D" w:rsidRDefault="00E376D9" w:rsidP="009418FE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701" w:type="dxa"/>
            <w:shd w:val="clear" w:color="auto" w:fill="auto"/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3" w:type="dxa"/>
            <w:shd w:val="clear" w:color="auto" w:fill="auto"/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3" w:type="dxa"/>
            <w:shd w:val="clear" w:color="auto" w:fill="auto"/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1842" w:type="dxa"/>
            <w:shd w:val="clear" w:color="auto" w:fill="auto"/>
          </w:tcPr>
          <w:p w:rsidR="00E376D9" w:rsidRPr="00F15A9D" w:rsidRDefault="00E376D9" w:rsidP="009960F5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  <w:tc>
          <w:tcPr>
            <w:tcW w:w="3828" w:type="dxa"/>
            <w:gridSpan w:val="3"/>
            <w:shd w:val="clear" w:color="auto" w:fill="auto"/>
          </w:tcPr>
          <w:p w:rsidR="00C432B4" w:rsidRDefault="009960F5" w:rsidP="009960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</w:t>
            </w:r>
          </w:p>
          <w:p w:rsidR="009960F5" w:rsidRDefault="00C432B4" w:rsidP="009960F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</w:t>
            </w:r>
            <w:r w:rsidR="003630A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9960F5" w:rsidRPr="00F15A9D">
              <w:rPr>
                <w:rFonts w:ascii="Arial" w:hAnsi="Arial" w:cs="Arial"/>
                <w:sz w:val="16"/>
                <w:szCs w:val="16"/>
              </w:rPr>
              <w:t>TestDaF</w:t>
            </w:r>
            <w:proofErr w:type="spellEnd"/>
          </w:p>
          <w:p w:rsidR="00D24525" w:rsidRDefault="00D24525" w:rsidP="00D24525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  <w:r>
              <w:rPr>
                <w:rFonts w:ascii="Arial" w:hAnsi="Arial" w:cs="Arial"/>
                <w:sz w:val="16"/>
                <w:szCs w:val="16"/>
                <w:lang w:val="de-DE"/>
              </w:rPr>
              <w:t xml:space="preserve">                          27 February 2023</w:t>
            </w:r>
          </w:p>
          <w:p w:rsidR="00D24525" w:rsidRPr="00D24525" w:rsidRDefault="00D24525" w:rsidP="00D24525">
            <w:pPr>
              <w:rPr>
                <w:rFonts w:ascii="Arial" w:hAnsi="Arial" w:cs="Arial"/>
                <w:sz w:val="16"/>
                <w:szCs w:val="16"/>
                <w:lang w:val="de-DE"/>
              </w:rPr>
            </w:pPr>
          </w:p>
          <w:p w:rsidR="00E376D9" w:rsidRPr="00F15A9D" w:rsidRDefault="0001287D" w:rsidP="009960F5">
            <w:p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bookmarkStart w:id="5" w:name="OLE_LINK12"/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34F0D968" wp14:editId="16D128D3">
                  <wp:extent cx="977153" cy="770965"/>
                  <wp:effectExtent l="0" t="0" r="0" b="0"/>
                  <wp:docPr id="58" name="Picture 58" descr="Q217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Q217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77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  <w:tc>
          <w:tcPr>
            <w:tcW w:w="1830" w:type="dxa"/>
            <w:gridSpan w:val="2"/>
            <w:shd w:val="clear" w:color="auto" w:fill="auto"/>
            <w:vAlign w:val="center"/>
          </w:tcPr>
          <w:p w:rsidR="00E376D9" w:rsidRPr="00F15A9D" w:rsidRDefault="00E376D9" w:rsidP="00BF6AB9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</w:tc>
      </w:tr>
      <w:tr w:rsidR="002973D4" w:rsidRPr="00F15A9D" w:rsidTr="007D728B">
        <w:trPr>
          <w:cantSplit/>
          <w:trHeight w:val="2252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3D4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Hungarian</w:t>
            </w:r>
          </w:p>
          <w:p w:rsidR="002973D4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Magyar</w:t>
            </w:r>
          </w:p>
          <w:p w:rsidR="002973D4" w:rsidRPr="00F15A9D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3D4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A2156A" w:rsidP="00C432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22"/>
              </w:rPr>
              <w:t xml:space="preserve">ELTE </w:t>
            </w:r>
            <w:r w:rsidRPr="00A2156A">
              <w:rPr>
                <w:rFonts w:ascii="Arial" w:hAnsi="Arial" w:cs="Arial"/>
                <w:sz w:val="16"/>
                <w:szCs w:val="22"/>
              </w:rPr>
              <w:t>Centre for Advanced Foreign Language Learning</w:t>
            </w:r>
            <w:r w:rsidRPr="00A2156A">
              <w:rPr>
                <w:rFonts w:ascii="Arial" w:hAnsi="Arial" w:cs="Arial"/>
                <w:sz w:val="10"/>
                <w:szCs w:val="16"/>
              </w:rPr>
              <w:t xml:space="preserve"> </w:t>
            </w:r>
          </w:p>
          <w:p w:rsidR="002973D4" w:rsidRDefault="002973D4" w:rsidP="00C432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2156A" w:rsidRDefault="00A2156A" w:rsidP="00A2156A">
            <w:pPr>
              <w:pStyle w:val="HTMLPreformatted"/>
              <w:jc w:val="center"/>
              <w:rPr>
                <w:rFonts w:ascii="Arial" w:hAnsi="Arial" w:cs="Arial"/>
              </w:rPr>
            </w:pPr>
            <w:r w:rsidRPr="00A2156A">
              <w:rPr>
                <w:rFonts w:ascii="Arial" w:hAnsi="Arial" w:cs="Arial"/>
                <w:sz w:val="16"/>
              </w:rPr>
              <w:t xml:space="preserve">ELTE </w:t>
            </w:r>
            <w:proofErr w:type="spellStart"/>
            <w:r w:rsidRPr="00A2156A">
              <w:rPr>
                <w:rFonts w:ascii="Arial" w:hAnsi="Arial" w:cs="Arial"/>
                <w:sz w:val="16"/>
              </w:rPr>
              <w:t>Idegennyelvi</w:t>
            </w:r>
            <w:proofErr w:type="spellEnd"/>
            <w:r w:rsidRPr="00A2156A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Pr="00A2156A">
              <w:rPr>
                <w:rFonts w:ascii="Arial" w:hAnsi="Arial" w:cs="Arial"/>
                <w:sz w:val="16"/>
              </w:rPr>
              <w:t>Továbbképző</w:t>
            </w:r>
            <w:proofErr w:type="spellEnd"/>
            <w:r w:rsidRPr="00A2156A"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 w:rsidRPr="00A2156A">
              <w:rPr>
                <w:rFonts w:ascii="Arial" w:hAnsi="Arial" w:cs="Arial"/>
                <w:sz w:val="16"/>
              </w:rPr>
              <w:t>Központ</w:t>
            </w:r>
            <w:proofErr w:type="spellEnd"/>
          </w:p>
          <w:p w:rsidR="00A2156A" w:rsidRPr="00A2156A" w:rsidRDefault="00A2156A" w:rsidP="00A2156A">
            <w:pPr>
              <w:jc w:val="center"/>
              <w:rPr>
                <w:rFonts w:ascii="Arial" w:hAnsi="Arial" w:cs="Arial"/>
                <w:sz w:val="18"/>
              </w:rPr>
            </w:pPr>
          </w:p>
          <w:p w:rsidR="002973D4" w:rsidRPr="00F15A9D" w:rsidRDefault="002973D4" w:rsidP="00C432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973D4" w:rsidRPr="00F15A9D" w:rsidRDefault="002973D4" w:rsidP="001D1E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F1380">
              <w:rPr>
                <w:rFonts w:ascii="Arial" w:hAnsi="Arial" w:cs="Arial"/>
                <w:sz w:val="16"/>
                <w:szCs w:val="16"/>
              </w:rPr>
              <w:t>‘ORIGO’ Test of Hungarian as a Foreign Language</w:t>
            </w:r>
            <w:r w:rsidR="00A2156A">
              <w:rPr>
                <w:rFonts w:ascii="Arial" w:hAnsi="Arial" w:cs="Arial"/>
                <w:sz w:val="16"/>
                <w:szCs w:val="16"/>
              </w:rPr>
              <w:t xml:space="preserve"> (THFL) A1</w:t>
            </w:r>
          </w:p>
          <w:p w:rsidR="00A2156A" w:rsidRPr="00F15A9D" w:rsidRDefault="00A2156A" w:rsidP="00A2156A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A2156A" w:rsidRPr="005F1380" w:rsidRDefault="00A2156A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F1380">
              <w:rPr>
                <w:rFonts w:ascii="Arial" w:hAnsi="Arial" w:cs="Arial"/>
                <w:sz w:val="16"/>
                <w:szCs w:val="16"/>
              </w:rPr>
              <w:t>‘ORIGO’ Test of Hungarian as a Foreign Language</w:t>
            </w:r>
            <w:r w:rsidR="00A2156A">
              <w:rPr>
                <w:rFonts w:ascii="Arial" w:hAnsi="Arial" w:cs="Arial"/>
                <w:sz w:val="16"/>
                <w:szCs w:val="16"/>
              </w:rPr>
              <w:t xml:space="preserve"> (THFL) A2</w:t>
            </w:r>
          </w:p>
          <w:p w:rsidR="00A2156A" w:rsidRPr="00F15A9D" w:rsidRDefault="00A2156A" w:rsidP="00A2156A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A2156A" w:rsidRPr="005F1380" w:rsidRDefault="00A2156A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2973D4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F1380">
              <w:rPr>
                <w:rFonts w:ascii="Arial" w:hAnsi="Arial" w:cs="Arial"/>
                <w:sz w:val="16"/>
                <w:szCs w:val="16"/>
              </w:rPr>
              <w:t>‘ORIGO’ Test of Hungarian as a Foreign Language</w:t>
            </w:r>
            <w:r w:rsidR="00A2156A">
              <w:rPr>
                <w:rFonts w:ascii="Arial" w:hAnsi="Arial" w:cs="Arial"/>
                <w:sz w:val="16"/>
                <w:szCs w:val="16"/>
              </w:rPr>
              <w:t xml:space="preserve"> (THFL) B1</w:t>
            </w:r>
          </w:p>
          <w:p w:rsidR="00A2156A" w:rsidRPr="00F15A9D" w:rsidRDefault="00A2156A" w:rsidP="00A2156A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A2156A" w:rsidRPr="005F1380" w:rsidRDefault="00A2156A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Pr="00F15A9D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‘ORIGO’ Test of Hungarian as a Foreign Language</w:t>
            </w:r>
            <w:r w:rsidR="00A2156A">
              <w:rPr>
                <w:rFonts w:ascii="Arial" w:hAnsi="Arial" w:cs="Arial"/>
                <w:sz w:val="16"/>
                <w:szCs w:val="16"/>
              </w:rPr>
              <w:t xml:space="preserve"> (THFL) B2</w:t>
            </w:r>
          </w:p>
          <w:p w:rsidR="002973D4" w:rsidRPr="00F15A9D" w:rsidRDefault="002973D4" w:rsidP="00323C7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973D4" w:rsidRPr="00F15A9D" w:rsidRDefault="002973D4" w:rsidP="001D1E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Pr="00F15A9D" w:rsidRDefault="002973D4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973D4" w:rsidRPr="00F15A9D" w:rsidRDefault="002973D4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24A2" w:rsidRPr="00F15A9D" w:rsidTr="007D728B">
        <w:trPr>
          <w:cantSplit/>
          <w:trHeight w:val="2252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624A2" w:rsidRDefault="00D624A2" w:rsidP="00D624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Hungarian</w:t>
            </w:r>
          </w:p>
          <w:p w:rsidR="00D624A2" w:rsidRDefault="00D624A2" w:rsidP="00D624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624A2" w:rsidRPr="00F15A9D" w:rsidRDefault="00D624A2" w:rsidP="00D624A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Magyar</w:t>
            </w:r>
          </w:p>
          <w:p w:rsidR="00D624A2" w:rsidRDefault="00D624A2" w:rsidP="001D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624A2" w:rsidRPr="00E51B2F" w:rsidRDefault="00D624A2" w:rsidP="00E51B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1B2F">
              <w:rPr>
                <w:rFonts w:ascii="Arial" w:hAnsi="Arial" w:cs="Arial"/>
                <w:bCs/>
                <w:sz w:val="16"/>
                <w:szCs w:val="16"/>
              </w:rPr>
              <w:t xml:space="preserve">University of </w:t>
            </w:r>
            <w:proofErr w:type="spellStart"/>
            <w:r w:rsidRPr="00E51B2F">
              <w:rPr>
                <w:rFonts w:ascii="Arial" w:hAnsi="Arial" w:cs="Arial"/>
                <w:bCs/>
                <w:sz w:val="16"/>
                <w:szCs w:val="16"/>
              </w:rPr>
              <w:t>Pécs</w:t>
            </w:r>
            <w:proofErr w:type="spellEnd"/>
            <w:r w:rsidRPr="00E51B2F">
              <w:rPr>
                <w:rFonts w:ascii="Arial" w:hAnsi="Arial" w:cs="Arial"/>
                <w:bCs/>
                <w:sz w:val="16"/>
                <w:szCs w:val="16"/>
              </w:rPr>
              <w:t xml:space="preserve"> - Foreign Language Centre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624A2" w:rsidRPr="00F15A9D" w:rsidRDefault="00D624A2" w:rsidP="001D1E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Default="00D624A2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D96974" w:rsidRDefault="00D624A2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D96974">
              <w:rPr>
                <w:rFonts w:ascii="Arial" w:hAnsi="Arial" w:cs="Arial"/>
                <w:sz w:val="16"/>
                <w:szCs w:val="16"/>
              </w:rPr>
              <w:t>ECL examination in Hungarian (A2)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D624A2" w:rsidRPr="00D96974" w:rsidRDefault="00D624A2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Default="001B6E8C" w:rsidP="004F0D64">
            <w:pPr>
              <w:rPr>
                <w:rFonts w:ascii="Arial" w:hAnsi="Arial" w:cs="Arial"/>
                <w:sz w:val="20"/>
                <w:szCs w:val="20"/>
              </w:rPr>
            </w:pPr>
          </w:p>
          <w:p w:rsidR="00D624A2" w:rsidRDefault="001B6E8C" w:rsidP="004F0D6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9150A6" wp14:editId="75CFC592">
                  <wp:extent cx="845249" cy="641147"/>
                  <wp:effectExtent l="0" t="0" r="0" b="6985"/>
                  <wp:docPr id="31" name="Picture 3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8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D96974" w:rsidRDefault="00D624A2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D96974">
              <w:rPr>
                <w:rFonts w:ascii="Arial" w:hAnsi="Arial" w:cs="Arial"/>
                <w:sz w:val="16"/>
                <w:szCs w:val="16"/>
              </w:rPr>
              <w:t>ECL examination in Hungarian (B1)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D624A2" w:rsidRPr="00D96974" w:rsidRDefault="00D624A2" w:rsidP="001B6E8C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Default="001B6E8C" w:rsidP="001B6E8C">
            <w:pPr>
              <w:rPr>
                <w:rFonts w:ascii="Arial" w:hAnsi="Arial" w:cs="Arial"/>
                <w:sz w:val="20"/>
                <w:szCs w:val="20"/>
              </w:rPr>
            </w:pPr>
          </w:p>
          <w:p w:rsidR="001B6E8C" w:rsidRDefault="001B6E8C" w:rsidP="001B6E8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DB6701" wp14:editId="020B59AC">
                  <wp:extent cx="845249" cy="641147"/>
                  <wp:effectExtent l="0" t="0" r="0" b="6985"/>
                  <wp:docPr id="36" name="Picture 36" descr="F:\Research and Validation\ALTE\Quality Assurance\Development &amp; projects\Framework and Q-mark 2012 onwards\Q-mark logos &amp; identifiers\Q-mark graphics (logos)\Institutions\Q239 University of Pecs\ALTE_Q239_Black_jpg_files\ALTE_Q23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8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D96974" w:rsidRDefault="00D624A2" w:rsidP="001D1E8F">
            <w:pPr>
              <w:rPr>
                <w:rFonts w:ascii="Arial" w:hAnsi="Arial" w:cs="Arial"/>
                <w:sz w:val="16"/>
                <w:szCs w:val="16"/>
              </w:rPr>
            </w:pPr>
            <w:r w:rsidRPr="00D96974">
              <w:rPr>
                <w:rFonts w:ascii="Arial" w:hAnsi="Arial" w:cs="Arial"/>
                <w:sz w:val="16"/>
                <w:szCs w:val="16"/>
              </w:rPr>
              <w:t>ECL examination in Hungarian (B2)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D624A2" w:rsidRPr="00D96974" w:rsidRDefault="00D624A2" w:rsidP="00D624A2">
            <w:pPr>
              <w:rPr>
                <w:rFonts w:ascii="Arial" w:hAnsi="Arial" w:cs="Arial"/>
                <w:sz w:val="16"/>
                <w:szCs w:val="16"/>
              </w:rPr>
            </w:pPr>
          </w:p>
          <w:p w:rsidR="00D96974" w:rsidRDefault="00D96974" w:rsidP="001D1E8F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Default="001B6E8C" w:rsidP="001D1E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7BD9D4" wp14:editId="1260524B">
                  <wp:extent cx="845249" cy="641147"/>
                  <wp:effectExtent l="0" t="0" r="0" b="6985"/>
                  <wp:docPr id="37" name="Picture 37" descr="F:\Research and Validation\ALTE\Quality Assurance\Development &amp; projects\Framework and Q-mark 2012 onwards\Q-mark logos &amp; identifiers\Q-mark graphics (logos)\Institutions\Q239 University of Pecs\ALTE_Q239_Black_jpg_files\ALTE_Q23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8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D96974" w:rsidRDefault="00D624A2" w:rsidP="00D624A2">
            <w:pPr>
              <w:rPr>
                <w:rFonts w:ascii="Arial" w:hAnsi="Arial" w:cs="Arial"/>
                <w:sz w:val="16"/>
                <w:szCs w:val="16"/>
              </w:rPr>
            </w:pPr>
            <w:r w:rsidRPr="00D96974">
              <w:rPr>
                <w:rFonts w:ascii="Arial" w:hAnsi="Arial" w:cs="Arial"/>
                <w:sz w:val="16"/>
                <w:szCs w:val="16"/>
              </w:rPr>
              <w:t>ECL examination in Hungarian (C1)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C74ADF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2022</w:t>
            </w:r>
          </w:p>
          <w:p w:rsidR="00D624A2" w:rsidRPr="00D96974" w:rsidRDefault="00D624A2" w:rsidP="00D624A2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Default="001B6E8C" w:rsidP="00D624A2">
            <w:pPr>
              <w:rPr>
                <w:rFonts w:ascii="Arial" w:hAnsi="Arial" w:cs="Arial"/>
                <w:sz w:val="16"/>
                <w:szCs w:val="16"/>
              </w:rPr>
            </w:pPr>
          </w:p>
          <w:p w:rsidR="001B6E8C" w:rsidRPr="00F15A9D" w:rsidRDefault="001B6E8C" w:rsidP="00D624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441BB2A" wp14:editId="38B60021">
                  <wp:extent cx="845249" cy="641147"/>
                  <wp:effectExtent l="0" t="0" r="0" b="6985"/>
                  <wp:docPr id="38" name="Picture 38" descr="F:\Research and Validation\ALTE\Quality Assurance\Development &amp; projects\Framework and Q-mark 2012 onwards\Q-mark logos &amp; identifiers\Q-mark graphics (logos)\Institutions\Q239 University of Pecs\ALTE_Q239_Black_jpg_files\ALTE_Q23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Institutions\Q239 University of Pecs\ALTE_Q239_Black_jpg_files\ALTE_Q23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88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624A2" w:rsidRPr="00F15A9D" w:rsidRDefault="00D624A2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37C5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B37C5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Irish</w:t>
            </w: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Gaeilge</w:t>
            </w:r>
            <w:proofErr w:type="spellEnd"/>
          </w:p>
          <w:p w:rsidR="00DB37C5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NUI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Maynooth</w:t>
            </w:r>
            <w:proofErr w:type="spellEnd"/>
          </w:p>
          <w:p w:rsidR="00DB37C5" w:rsidRPr="00F15A9D" w:rsidRDefault="00DB37C5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B37C5" w:rsidRPr="00F15A9D" w:rsidRDefault="00DB37C5" w:rsidP="005D414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Pr="00F15A9D" w:rsidRDefault="005D4146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Bonnleibhéal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1 (</w:t>
            </w:r>
            <w:r w:rsidR="00DB37C5" w:rsidRPr="00F15A9D">
              <w:rPr>
                <w:rFonts w:ascii="Arial" w:hAnsi="Arial" w:cs="Arial"/>
                <w:sz w:val="16"/>
                <w:szCs w:val="16"/>
              </w:rPr>
              <w:t>A1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F15A9D" w:rsidRDefault="00743084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8D6836D" wp14:editId="087CD2BB">
                  <wp:extent cx="914400" cy="770890"/>
                  <wp:effectExtent l="0" t="0" r="0" b="0"/>
                  <wp:docPr id="22" name="Picture 22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DB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Default="005D4146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Bonnleibhéal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 (A2)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C917A6" w:rsidRDefault="00743084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7ACF327" wp14:editId="00F8E0E2">
                  <wp:extent cx="914400" cy="770890"/>
                  <wp:effectExtent l="0" t="0" r="0" b="0"/>
                  <wp:docPr id="23" name="Picture 23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DB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Default="005D4146" w:rsidP="00DB37C5">
            <w:pPr>
              <w:rPr>
                <w:rFonts w:ascii="Arial" w:hAnsi="Arial" w:cs="Arial"/>
                <w:sz w:val="16"/>
                <w:szCs w:val="16"/>
              </w:rPr>
            </w:pPr>
            <w:r w:rsidRPr="005D4146"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 w:rsidRPr="005D4146">
              <w:rPr>
                <w:rFonts w:ascii="Arial" w:hAnsi="Arial" w:cs="Arial"/>
                <w:sz w:val="16"/>
                <w:szCs w:val="16"/>
              </w:rPr>
              <w:t>Meánleibhéal</w:t>
            </w:r>
            <w:proofErr w:type="spellEnd"/>
            <w:r w:rsidRPr="005D4146">
              <w:rPr>
                <w:rFonts w:ascii="Arial" w:hAnsi="Arial" w:cs="Arial"/>
                <w:sz w:val="16"/>
                <w:szCs w:val="16"/>
              </w:rPr>
              <w:t xml:space="preserve"> 1 (B1)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C917A6" w:rsidRDefault="00743084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6D7FD0A" wp14:editId="071358A8">
                  <wp:extent cx="914400" cy="770890"/>
                  <wp:effectExtent l="0" t="0" r="0" b="0"/>
                  <wp:docPr id="24" name="Picture 24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DB37C5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Default="005D4146" w:rsidP="00DB37C5">
            <w:pPr>
              <w:rPr>
                <w:rFonts w:ascii="Arial" w:hAnsi="Arial" w:cs="Arial"/>
                <w:sz w:val="16"/>
                <w:szCs w:val="16"/>
              </w:rPr>
            </w:pPr>
            <w:r w:rsidRPr="005D4146"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 w:rsidRPr="005D4146">
              <w:rPr>
                <w:rFonts w:ascii="Arial" w:hAnsi="Arial" w:cs="Arial"/>
                <w:sz w:val="16"/>
                <w:szCs w:val="16"/>
              </w:rPr>
              <w:t>Meánleibhéal</w:t>
            </w:r>
            <w:proofErr w:type="spellEnd"/>
            <w:r w:rsidRPr="005D4146">
              <w:rPr>
                <w:rFonts w:ascii="Arial" w:hAnsi="Arial" w:cs="Arial"/>
                <w:sz w:val="16"/>
                <w:szCs w:val="16"/>
              </w:rPr>
              <w:t xml:space="preserve"> 2 (B2)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C917A6" w:rsidRDefault="00743084" w:rsidP="00DB37C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C3CD2D1" wp14:editId="14704EBB">
                  <wp:extent cx="914400" cy="770890"/>
                  <wp:effectExtent l="0" t="0" r="0" b="0"/>
                  <wp:docPr id="25" name="Picture 25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9139C" w:rsidRDefault="00A9139C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D4146" w:rsidRDefault="005D4146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D4146">
              <w:rPr>
                <w:rFonts w:ascii="Arial" w:hAnsi="Arial" w:cs="Arial"/>
                <w:sz w:val="16"/>
                <w:szCs w:val="16"/>
              </w:rPr>
              <w:t xml:space="preserve">TEG </w:t>
            </w:r>
            <w:proofErr w:type="spellStart"/>
            <w:r w:rsidRPr="005D4146">
              <w:rPr>
                <w:rFonts w:ascii="Arial" w:hAnsi="Arial" w:cs="Arial"/>
                <w:sz w:val="16"/>
                <w:szCs w:val="16"/>
              </w:rPr>
              <w:t>Ardleibhéal</w:t>
            </w:r>
            <w:proofErr w:type="spellEnd"/>
            <w:r w:rsidRPr="005D4146">
              <w:rPr>
                <w:rFonts w:ascii="Arial" w:hAnsi="Arial" w:cs="Arial"/>
                <w:sz w:val="16"/>
                <w:szCs w:val="16"/>
              </w:rPr>
              <w:t xml:space="preserve"> 1</w:t>
            </w:r>
          </w:p>
          <w:p w:rsidR="00DB37C5" w:rsidRDefault="005D4146" w:rsidP="004F0D64">
            <w:pPr>
              <w:rPr>
                <w:rFonts w:ascii="Arial" w:hAnsi="Arial" w:cs="Arial"/>
                <w:sz w:val="16"/>
                <w:szCs w:val="16"/>
              </w:rPr>
            </w:pPr>
            <w:r w:rsidRPr="005D4146">
              <w:rPr>
                <w:rFonts w:ascii="Arial" w:hAnsi="Arial" w:cs="Arial"/>
                <w:sz w:val="16"/>
                <w:szCs w:val="16"/>
              </w:rPr>
              <w:t>(C1)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April 2020</w:t>
            </w:r>
          </w:p>
          <w:p w:rsidR="00DB37C5" w:rsidRPr="00C917A6" w:rsidRDefault="00743084" w:rsidP="004F0D6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3891541" wp14:editId="2D0136BB">
                  <wp:extent cx="914400" cy="770890"/>
                  <wp:effectExtent l="0" t="0" r="0" b="0"/>
                  <wp:docPr id="26" name="Picture 26" descr="F:\Research and Validation\ALTE\Quality Assurance\Development &amp; projects\Framework and Q-mark 2012 onwards\Q-mark logos &amp; identifiers\Q-mark graphics (logos)\All Q-mark logos in stock\logos_supply\Q2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Research and Validation\ALTE\Quality Assurance\Development &amp; projects\Framework and Q-mark 2012 onwards\Q-mark logos &amp; identifiers\Q-mark graphics (logos)\All Q-mark logos in stock\logos_supply\Q2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B37C5" w:rsidRDefault="00DB37C5" w:rsidP="004F0D64">
            <w:pPr>
              <w:rPr>
                <w:rFonts w:ascii="Arial" w:hAnsi="Arial" w:cs="Arial"/>
                <w:sz w:val="16"/>
                <w:szCs w:val="16"/>
              </w:rPr>
            </w:pPr>
          </w:p>
          <w:p w:rsidR="00DB37C5" w:rsidRPr="00C917A6" w:rsidRDefault="00DB37C5" w:rsidP="004F0D6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trHeight w:val="1555"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Italian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Italiano</w:t>
            </w:r>
            <w:proofErr w:type="spellEnd"/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en"/>
              </w:rPr>
            </w:pPr>
          </w:p>
          <w:p w:rsidR="003121FD" w:rsidRPr="00F15A9D" w:rsidRDefault="003121FD" w:rsidP="009418FE">
            <w:pPr>
              <w:jc w:val="center"/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n"/>
              </w:rPr>
              <w:t xml:space="preserve">University for Foreigners </w:t>
            </w:r>
            <w:r w:rsidRPr="00F15A9D"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  <w:t>Perugia</w:t>
            </w: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Università per Stranieri di Perugia</w:t>
            </w: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1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D24525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 April 2023</w:t>
            </w:r>
          </w:p>
          <w:p w:rsidR="003121FD" w:rsidRDefault="0001287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61409CC" wp14:editId="69C8918D">
                  <wp:extent cx="914400" cy="773430"/>
                  <wp:effectExtent l="0" t="0" r="0" b="7620"/>
                  <wp:docPr id="59" name="Picture 59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9D9" w:rsidRPr="00F15A9D" w:rsidRDefault="005709D9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2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B27520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="00D24525">
              <w:rPr>
                <w:rFonts w:ascii="Arial" w:hAnsi="Arial" w:cs="Arial"/>
                <w:sz w:val="16"/>
                <w:szCs w:val="16"/>
              </w:rPr>
              <w:t xml:space="preserve"> April 202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4E84C223" wp14:editId="5618927A">
                  <wp:extent cx="914400" cy="773430"/>
                  <wp:effectExtent l="0" t="0" r="0" b="7620"/>
                  <wp:docPr id="60" name="Picture 60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3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B27520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="00D24525">
              <w:rPr>
                <w:rFonts w:ascii="Arial" w:hAnsi="Arial" w:cs="Arial"/>
                <w:sz w:val="16"/>
                <w:szCs w:val="16"/>
              </w:rPr>
              <w:t xml:space="preserve"> April 202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3121FD" w:rsidRPr="00F15A9D" w:rsidRDefault="0001287D" w:rsidP="00F43AFB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07B84364" wp14:editId="42FE0A7A">
                  <wp:extent cx="914400" cy="773430"/>
                  <wp:effectExtent l="0" t="0" r="0" b="7620"/>
                  <wp:docPr id="61" name="Picture 61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4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B27520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="00D24525">
              <w:rPr>
                <w:rFonts w:ascii="Arial" w:hAnsi="Arial" w:cs="Arial"/>
                <w:sz w:val="16"/>
                <w:szCs w:val="16"/>
              </w:rPr>
              <w:t xml:space="preserve"> April 202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26E4B82C" wp14:editId="2F7A3F43">
                  <wp:extent cx="914400" cy="773430"/>
                  <wp:effectExtent l="0" t="0" r="0" b="7620"/>
                  <wp:docPr id="62" name="Picture 62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it-IT"/>
              </w:rPr>
              <w:t>CELI 5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B27520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  <w:r w:rsidR="00D24525">
              <w:rPr>
                <w:rFonts w:ascii="Arial" w:hAnsi="Arial" w:cs="Arial"/>
                <w:sz w:val="16"/>
                <w:szCs w:val="16"/>
              </w:rPr>
              <w:t xml:space="preserve"> April 202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3121FD" w:rsidRPr="00F15A9D" w:rsidRDefault="0001287D" w:rsidP="00BF6AB9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F15A9D">
              <w:rPr>
                <w:rFonts w:ascii="Arial" w:hAnsi="Arial" w:cs="Arial"/>
                <w:noProof/>
              </w:rPr>
              <w:drawing>
                <wp:inline distT="0" distB="0" distL="0" distR="0" wp14:anchorId="7FD9A78E" wp14:editId="5BFDF7F5">
                  <wp:extent cx="914400" cy="773430"/>
                  <wp:effectExtent l="0" t="0" r="0" b="7620"/>
                  <wp:docPr id="63" name="Picture 63" descr="Q22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Q22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80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3080">
              <w:rPr>
                <w:rFonts w:ascii="Arial" w:hAnsi="Arial" w:cs="Arial"/>
                <w:bCs/>
                <w:sz w:val="16"/>
                <w:szCs w:val="16"/>
              </w:rPr>
              <w:t xml:space="preserve">Luxembourgish </w:t>
            </w:r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B63080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spellStart"/>
            <w:r w:rsidRPr="00B63080">
              <w:rPr>
                <w:rFonts w:ascii="Arial" w:hAnsi="Arial" w:cs="Arial"/>
                <w:bCs/>
                <w:sz w:val="16"/>
                <w:szCs w:val="16"/>
              </w:rPr>
              <w:t>Lëtzebuergesch</w:t>
            </w:r>
            <w:proofErr w:type="spellEnd"/>
          </w:p>
          <w:p w:rsidR="00B63080" w:rsidRDefault="00B63080" w:rsidP="00B6308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B63080" w:rsidRPr="00B63080" w:rsidRDefault="00B63080" w:rsidP="00B6308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63080" w:rsidRPr="00B63080" w:rsidRDefault="00B63080" w:rsidP="00B63080">
            <w:pPr>
              <w:jc w:val="center"/>
              <w:rPr>
                <w:rFonts w:ascii="Arial" w:hAnsi="Arial" w:cs="Arial"/>
                <w:sz w:val="16"/>
                <w:szCs w:val="16"/>
                <w:lang w:val="fr-LU"/>
              </w:rPr>
            </w:pPr>
            <w:r w:rsidRPr="00B63080">
              <w:rPr>
                <w:rFonts w:ascii="Arial" w:hAnsi="Arial" w:cs="Arial"/>
                <w:sz w:val="16"/>
                <w:szCs w:val="16"/>
                <w:lang w:val="fr-LU"/>
              </w:rPr>
              <w:t>Institut national des Langues</w:t>
            </w:r>
          </w:p>
          <w:p w:rsidR="00B63080" w:rsidRDefault="00B63080" w:rsidP="00B6308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Default="00B63080" w:rsidP="00BF6AB9">
            <w:pPr>
              <w:rPr>
                <w:rFonts w:ascii="Arial" w:hAnsi="Arial" w:cs="Arial"/>
                <w:sz w:val="18"/>
                <w:szCs w:val="18"/>
              </w:rPr>
            </w:pPr>
          </w:p>
          <w:p w:rsidR="00B63080" w:rsidRPr="00B63080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D69F2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proochentest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Lëtzebuergesch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B63080" w:rsidRPr="00B63080" w:rsidRDefault="00F015B6" w:rsidP="00B63080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in progress</w:t>
            </w:r>
          </w:p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63080" w:rsidRPr="00F15A9D" w:rsidRDefault="00B63080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7F8F" w:rsidRPr="00F15A9D" w:rsidTr="00D879F1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Norwegian</w:t>
            </w:r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Norsk</w:t>
            </w:r>
            <w:proofErr w:type="spellEnd"/>
          </w:p>
          <w:p w:rsidR="00847F8F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7F8F" w:rsidRPr="00F15A9D" w:rsidRDefault="00847F8F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47F8F" w:rsidRDefault="00375C74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Skills Norway</w:t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47F8F" w:rsidRPr="00F15A9D" w:rsidRDefault="00847F8F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406" w:type="dxa"/>
            <w:gridSpan w:val="5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47F8F" w:rsidRDefault="00847F8F" w:rsidP="00370C47">
            <w:pPr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847F8F" w:rsidP="00370C4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</w:t>
            </w:r>
            <w:proofErr w:type="spellStart"/>
            <w:r w:rsidRPr="001F6C6C">
              <w:rPr>
                <w:rFonts w:ascii="Arial" w:hAnsi="Arial" w:cs="Arial"/>
                <w:sz w:val="16"/>
                <w:szCs w:val="16"/>
              </w:rPr>
              <w:t>Norskprøven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for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voksne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innvandrere</w:t>
            </w:r>
            <w:proofErr w:type="spellEnd"/>
          </w:p>
          <w:p w:rsidR="00847F8F" w:rsidRDefault="00847F8F" w:rsidP="00847F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- </w:t>
            </w:r>
            <w:r w:rsidRPr="00847F8F">
              <w:rPr>
                <w:rFonts w:ascii="Arial" w:hAnsi="Arial" w:cs="Arial"/>
                <w:sz w:val="16"/>
                <w:szCs w:val="16"/>
              </w:rPr>
              <w:t>(A1-A2)</w:t>
            </w:r>
          </w:p>
          <w:p w:rsidR="00EE0C19" w:rsidRDefault="00847F8F" w:rsidP="00847F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- (A2-B1)</w:t>
            </w:r>
          </w:p>
          <w:p w:rsidR="00847F8F" w:rsidRPr="00847F8F" w:rsidRDefault="00847F8F" w:rsidP="00847F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- (B1-B2)</w:t>
            </w:r>
            <w:r w:rsidRPr="00847F8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847F8F" w:rsidRPr="00D24525" w:rsidRDefault="00D24525" w:rsidP="00847F8F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Pr="00D24525" w:rsidRDefault="00D24525" w:rsidP="00847F8F">
            <w:pPr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6"/>
                <w:szCs w:val="16"/>
                <w:lang w:val="da-DK"/>
              </w:rPr>
            </w:pPr>
            <w:r>
              <w:rPr>
                <w:rFonts w:ascii="Arial" w:hAnsi="Arial" w:cs="Arial"/>
                <w:sz w:val="16"/>
                <w:szCs w:val="16"/>
              </w:rPr>
              <w:t>30 April 2023</w:t>
            </w:r>
          </w:p>
          <w:p w:rsidR="00D24525" w:rsidRPr="00B63080" w:rsidRDefault="00D24525" w:rsidP="00D24525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847F8F" w:rsidRDefault="00847F8F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847F8F" w:rsidRDefault="00EE0C19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3A356A69" wp14:editId="2E40137D">
                  <wp:extent cx="914400" cy="775970"/>
                  <wp:effectExtent l="0" t="0" r="0" b="5080"/>
                  <wp:docPr id="32" name="Picture 32" descr="C:\Users\GARSIH\AppData\Local\Microsoft\Windows\Temporary Internet Files\Content.Word\Q227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RSIH\AppData\Local\Microsoft\Windows\Temporary Internet Files\Content.Word\Q227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F8F" w:rsidRPr="001F6C6C" w:rsidRDefault="00847F8F" w:rsidP="00370C4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47F8F" w:rsidRPr="00F15A9D" w:rsidRDefault="00847F8F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47F8F" w:rsidRPr="00F15A9D" w:rsidRDefault="00847F8F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Polish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Polski</w:t>
            </w:r>
            <w:proofErr w:type="spellEnd"/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F6D60" w:rsidRPr="00F15A9D" w:rsidRDefault="00DF6D60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Jagiellonian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University</w:t>
            </w: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Uniwersytet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Jagielloński</w:t>
            </w:r>
            <w:proofErr w:type="spellEnd"/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Poziom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podstawowy</w:t>
            </w:r>
            <w:proofErr w:type="spellEnd"/>
          </w:p>
          <w:p w:rsidR="00743084" w:rsidRPr="00743084" w:rsidRDefault="00C13278" w:rsidP="00743084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</w:t>
            </w:r>
            <w:r w:rsidR="007430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Poziom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średni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ogólny</w:t>
            </w:r>
            <w:proofErr w:type="spellEnd"/>
          </w:p>
          <w:p w:rsidR="003121FD" w:rsidRPr="00F15A9D" w:rsidRDefault="00C13278" w:rsidP="00BF6AB9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</w:t>
            </w:r>
            <w:r w:rsidR="007430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Poziom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zaawansowany</w:t>
            </w:r>
            <w:proofErr w:type="spellEnd"/>
          </w:p>
          <w:p w:rsidR="003121FD" w:rsidRPr="00F15A9D" w:rsidRDefault="00C13278" w:rsidP="00BF6AB9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4308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Default="00946818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DF6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Portuguese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Português</w:t>
            </w:r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709D9" w:rsidRPr="00F15A9D" w:rsidRDefault="005709D9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E91" w:rsidRPr="00F15A9D" w:rsidRDefault="00253E91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CAPLE (Centre for Assessment of Portugese as a Foreign Language)</w:t>
            </w:r>
          </w:p>
          <w:p w:rsidR="00253E91" w:rsidRPr="00F15A9D" w:rsidRDefault="00253E91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253E91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CAPLE (Centro de Avaliação Português Língua Estrangeira)</w:t>
            </w:r>
          </w:p>
          <w:p w:rsidR="00253E91" w:rsidRPr="00F15A9D" w:rsidRDefault="00253E91" w:rsidP="009418FE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Certificado Inicial de Português Língua Estrangeira  (CIPLE 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Diploma Elementar de Português Língua Estrangeira  (DEPLE)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B154BA" w:rsidP="00253E91">
            <w:pPr>
              <w:pStyle w:val="Comment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Diploma Intermédio de Português Língua Estrangeira  (DIPLE)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B154BA" w:rsidP="00253E91">
            <w:pPr>
              <w:pStyle w:val="Comment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Diploma Avançado de Português Língua Estrangeira  (DAPLE)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B154BA" w:rsidP="00253E91">
            <w:pPr>
              <w:pStyle w:val="CommentTex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pt-PT"/>
              </w:rPr>
              <w:t>Diploma Universitário de Português Língua Estrangeira  (DUPLE)</w:t>
            </w:r>
          </w:p>
          <w:p w:rsidR="00253E91" w:rsidRPr="00F15A9D" w:rsidRDefault="00253E91" w:rsidP="00253E91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253E91" w:rsidRPr="00F15A9D" w:rsidRDefault="00253E91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642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A6642" w:rsidRPr="002A6642" w:rsidRDefault="002A6642" w:rsidP="002A66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6642">
              <w:rPr>
                <w:rFonts w:ascii="Arial" w:hAnsi="Arial" w:cs="Arial"/>
                <w:sz w:val="16"/>
                <w:szCs w:val="16"/>
              </w:rPr>
              <w:t xml:space="preserve">Romanian </w:t>
            </w:r>
          </w:p>
          <w:p w:rsidR="002A6642" w:rsidRPr="002A6642" w:rsidRDefault="002A6642" w:rsidP="002A66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A6642" w:rsidRPr="00F15A9D" w:rsidRDefault="002A6642" w:rsidP="002A66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A6642">
              <w:rPr>
                <w:rFonts w:ascii="Arial" w:hAnsi="Arial" w:cs="Arial"/>
                <w:sz w:val="16"/>
                <w:szCs w:val="16"/>
              </w:rPr>
              <w:t>Română</w:t>
            </w:r>
            <w:proofErr w:type="spellEnd"/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A6642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The Babe</w:t>
            </w:r>
            <w:r w:rsidR="007D728B" w:rsidRPr="007D728B">
              <w:rPr>
                <w:rFonts w:ascii="Arial" w:hAnsi="Arial" w:cs="Arial"/>
                <w:sz w:val="16"/>
                <w:szCs w:val="16"/>
                <w:lang w:val="pt-PT"/>
              </w:rPr>
              <w:t>ș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-Bolyai University –Romanian Cultural Institute Consortium for Testing Romanian as a Foreign Language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br/>
            </w:r>
          </w:p>
          <w:p w:rsidR="002A6642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946818">
            <w:pPr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Pr="00F15A9D" w:rsidRDefault="002A6642" w:rsidP="00BF6AB9">
            <w:pPr>
              <w:rPr>
                <w:rFonts w:ascii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Default="002A6642" w:rsidP="00BF6AB9">
            <w:pPr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2A6642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Româna ca limbă străină (RLS), nivelu</w:t>
            </w:r>
            <w:r w:rsidR="007D728B">
              <w:rPr>
                <w:rFonts w:ascii="Arial" w:hAnsi="Arial" w:cs="Arial"/>
                <w:sz w:val="16"/>
                <w:szCs w:val="16"/>
                <w:lang w:val="pt-PT"/>
              </w:rPr>
              <w:t>l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A1 </w:t>
            </w:r>
          </w:p>
          <w:p w:rsidR="00D24525" w:rsidRDefault="00D24525" w:rsidP="00D24525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D24525" w:rsidRDefault="00E30DA2" w:rsidP="00D24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January 2021</w:t>
            </w:r>
          </w:p>
          <w:p w:rsidR="00761716" w:rsidRPr="00F15A9D" w:rsidRDefault="00761716" w:rsidP="00761716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2A6642" w:rsidRPr="00F15A9D" w:rsidRDefault="002A6642" w:rsidP="002A6642">
            <w:pPr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4A36C2F" wp14:editId="7C7A078C">
                  <wp:extent cx="706582" cy="533934"/>
                  <wp:effectExtent l="0" t="0" r="0" b="0"/>
                  <wp:docPr id="16" name="Picture 16" descr="https://cambridgeenglish.zendesk.com/attachments/token/Y0j32Ya9CLaAzL1dEzc3OP8Cl/?name=Q20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mbridgeenglish.zendesk.com/attachments/token/Y0j32Ya9CLaAzL1dEzc3OP8Cl/?name=Q20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80" cy="5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2A6642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Româna ca li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mbă străină (RLS), nivelu</w:t>
            </w:r>
            <w:r w:rsidR="007D728B">
              <w:rPr>
                <w:rFonts w:ascii="Arial" w:hAnsi="Arial" w:cs="Arial"/>
                <w:sz w:val="16"/>
                <w:szCs w:val="16"/>
                <w:lang w:val="pt-PT"/>
              </w:rPr>
              <w:t>l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 A2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January 2021</w:t>
            </w:r>
          </w:p>
          <w:p w:rsidR="00761716" w:rsidRPr="00F15A9D" w:rsidRDefault="00761716" w:rsidP="00761716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2A6642" w:rsidRPr="00F15A9D" w:rsidRDefault="007D728B" w:rsidP="002A6642">
            <w:pPr>
              <w:pStyle w:val="CommentText"/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70807E74" wp14:editId="0C8022A7">
                  <wp:extent cx="706582" cy="533934"/>
                  <wp:effectExtent l="0" t="0" r="0" b="0"/>
                  <wp:docPr id="33" name="Picture 33" descr="https://cambridgeenglish.zendesk.com/attachments/token/Y0j32Ya9CLaAzL1dEzc3OP8Cl/?name=Q20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mbridgeenglish.zendesk.com/attachments/token/Y0j32Ya9CLaAzL1dEzc3OP8Cl/?name=Q20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80" cy="5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2A6642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Româna ca li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mbă străină (RLS), nivelu</w:t>
            </w:r>
            <w:r w:rsidR="007D728B">
              <w:rPr>
                <w:rFonts w:ascii="Arial" w:hAnsi="Arial" w:cs="Arial"/>
                <w:sz w:val="16"/>
                <w:szCs w:val="16"/>
                <w:lang w:val="pt-PT"/>
              </w:rPr>
              <w:t>l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 B1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January 2021</w:t>
            </w:r>
          </w:p>
          <w:p w:rsidR="00761716" w:rsidRPr="00F15A9D" w:rsidRDefault="00761716" w:rsidP="00761716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2A6642" w:rsidRPr="00F15A9D" w:rsidRDefault="007D728B" w:rsidP="002A6642">
            <w:pPr>
              <w:pStyle w:val="CommentText"/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2ABE138C" wp14:editId="5900A226">
                  <wp:extent cx="706582" cy="533934"/>
                  <wp:effectExtent l="0" t="0" r="0" b="0"/>
                  <wp:docPr id="34" name="Picture 34" descr="https://cambridgeenglish.zendesk.com/attachments/token/Y0j32Ya9CLaAzL1dEzc3OP8Cl/?name=Q20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mbridgeenglish.zendesk.com/attachments/token/Y0j32Ya9CLaAzL1dEzc3OP8Cl/?name=Q20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80" cy="5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  <w:p w:rsidR="002A6642" w:rsidRPr="00F15A9D" w:rsidRDefault="002A6642" w:rsidP="002A6642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Româna ca limbă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>străină (RLS), nivelu</w:t>
            </w:r>
            <w:r w:rsidR="007D728B">
              <w:rPr>
                <w:rFonts w:ascii="Arial" w:hAnsi="Arial" w:cs="Arial"/>
                <w:sz w:val="16"/>
                <w:szCs w:val="16"/>
                <w:lang w:val="pt-PT"/>
              </w:rPr>
              <w:t>l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pt-PT"/>
              </w:rPr>
              <w:t>B2</w:t>
            </w:r>
            <w:r w:rsidRPr="002A6642">
              <w:rPr>
                <w:rFonts w:ascii="Arial" w:hAnsi="Arial" w:cs="Arial"/>
                <w:sz w:val="16"/>
                <w:szCs w:val="16"/>
                <w:lang w:val="pt-PT"/>
              </w:rPr>
              <w:t xml:space="preserve"> 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January 2021</w:t>
            </w:r>
          </w:p>
          <w:p w:rsidR="00761716" w:rsidRPr="00F15A9D" w:rsidRDefault="00761716" w:rsidP="00761716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2A6642" w:rsidRPr="00F15A9D" w:rsidRDefault="007D728B" w:rsidP="002A6642">
            <w:pPr>
              <w:pStyle w:val="CommentText"/>
              <w:jc w:val="center"/>
              <w:rPr>
                <w:rFonts w:ascii="Arial" w:hAnsi="Arial" w:cs="Arial"/>
                <w:sz w:val="16"/>
                <w:szCs w:val="16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08595FCE" wp14:editId="67BD06B3">
                  <wp:extent cx="706582" cy="533934"/>
                  <wp:effectExtent l="0" t="0" r="0" b="0"/>
                  <wp:docPr id="35" name="Picture 35" descr="https://cambridgeenglish.zendesk.com/attachments/token/Y0j32Ya9CLaAzL1dEzc3OP8Cl/?name=Q209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mbridgeenglish.zendesk.com/attachments/token/Y0j32Ya9CLaAzL1dEzc3OP8Cl/?name=Q209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80" cy="5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Pr="00F15A9D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A6642" w:rsidRPr="00F15A9D" w:rsidRDefault="002A6642" w:rsidP="00253E91">
            <w:pPr>
              <w:pStyle w:val="CommentText"/>
              <w:rPr>
                <w:rFonts w:ascii="Arial" w:hAnsi="Arial" w:cs="Arial"/>
                <w:sz w:val="16"/>
                <w:szCs w:val="16"/>
                <w:lang w:val="pt-PT"/>
              </w:rPr>
            </w:pPr>
          </w:p>
        </w:tc>
      </w:tr>
      <w:tr w:rsidR="006E21A1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  <w:lang w:val="sl-SI"/>
              </w:rPr>
            </w:pPr>
            <w:r>
              <w:rPr>
                <w:rFonts w:ascii="Arial" w:hAnsi="Arial" w:cs="Arial"/>
                <w:sz w:val="16"/>
                <w:szCs w:val="16"/>
                <w:lang w:val="sl-SI"/>
              </w:rPr>
              <w:t>Slovene</w:t>
            </w: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  <w:lang w:val="sl-SI"/>
              </w:rPr>
            </w:pPr>
          </w:p>
          <w:p w:rsidR="006E21A1" w:rsidRP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l-SI"/>
              </w:rPr>
              <w:t>S</w:t>
            </w:r>
            <w:r w:rsidRPr="006E21A1">
              <w:rPr>
                <w:rFonts w:ascii="Arial" w:hAnsi="Arial" w:cs="Arial"/>
                <w:sz w:val="16"/>
                <w:szCs w:val="16"/>
                <w:lang w:val="sl-SI"/>
              </w:rPr>
              <w:t>lovenščina</w:t>
            </w:r>
            <w:r w:rsidRPr="006E21A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1A1" w:rsidRPr="00F15A9D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6E21A1" w:rsidRPr="0087452B" w:rsidRDefault="006E21A1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proofErr w:type="spellStart"/>
            <w:r w:rsidRPr="0087452B">
              <w:rPr>
                <w:rFonts w:ascii="Arial" w:hAnsi="Arial" w:cs="Arial"/>
                <w:sz w:val="16"/>
                <w:szCs w:val="16"/>
              </w:rPr>
              <w:t>Univerza</w:t>
            </w:r>
            <w:proofErr w:type="spellEnd"/>
            <w:r w:rsidRPr="0087452B">
              <w:rPr>
                <w:rFonts w:ascii="Arial" w:hAnsi="Arial" w:cs="Arial"/>
                <w:sz w:val="16"/>
                <w:szCs w:val="16"/>
              </w:rPr>
              <w:t xml:space="preserve"> v </w:t>
            </w:r>
            <w:proofErr w:type="spellStart"/>
            <w:r w:rsidRPr="0087452B">
              <w:rPr>
                <w:rFonts w:ascii="Arial" w:hAnsi="Arial" w:cs="Arial"/>
                <w:sz w:val="16"/>
                <w:szCs w:val="16"/>
              </w:rPr>
              <w:t>Ljubljani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Pr="00F15A9D" w:rsidRDefault="006E21A1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Pr="00F15A9D" w:rsidRDefault="006E21A1" w:rsidP="00BF6A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</w:p>
          <w:p w:rsidR="006E21A1" w:rsidRPr="001C2E96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Izpit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znanja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slovenščine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na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osnovni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ravni</w:t>
            </w:r>
            <w:proofErr w:type="spellEnd"/>
          </w:p>
          <w:p w:rsidR="00751384" w:rsidRPr="00751384" w:rsidRDefault="00751384" w:rsidP="00751384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</w:t>
            </w:r>
            <w:r w:rsidR="003D5882">
              <w:rPr>
                <w:rFonts w:ascii="Arial" w:hAnsi="Arial" w:cs="Arial"/>
                <w:sz w:val="16"/>
                <w:szCs w:val="16"/>
              </w:rPr>
              <w:t>22</w:t>
            </w:r>
          </w:p>
          <w:p w:rsidR="006E21A1" w:rsidRPr="00F15A9D" w:rsidRDefault="00432A89" w:rsidP="00B4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28" type="#_x0000_t75" style="width:79.45pt;height:68.6pt" o:ole="">
                  <v:imagedata r:id="rId38" o:title=""/>
                </v:shape>
                <o:OLEObject Type="Embed" ProgID="PBrush" ShapeID="_x0000_i1028" DrawAspect="Content" ObjectID="_1618390442" r:id="rId39"/>
              </w:object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</w:p>
          <w:p w:rsidR="006E21A1" w:rsidRPr="001C2E96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Izpit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znanja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slovenščine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na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višji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ravni</w:t>
            </w:r>
            <w:proofErr w:type="spellEnd"/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</w:t>
            </w:r>
            <w:r w:rsidR="003D5882">
              <w:rPr>
                <w:rFonts w:ascii="Arial" w:hAnsi="Arial" w:cs="Arial"/>
                <w:sz w:val="16"/>
                <w:szCs w:val="16"/>
              </w:rPr>
              <w:t>22</w:t>
            </w:r>
          </w:p>
          <w:p w:rsidR="006E21A1" w:rsidRPr="00F15A9D" w:rsidRDefault="00432A89" w:rsidP="00432A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29" type="#_x0000_t75" style="width:79.45pt;height:68.6pt" o:ole="">
                  <v:imagedata r:id="rId38" o:title=""/>
                </v:shape>
                <o:OLEObject Type="Embed" ProgID="PBrush" ShapeID="_x0000_i1029" DrawAspect="Content" ObjectID="_1618390443" r:id="rId40"/>
              </w:object>
            </w:r>
          </w:p>
        </w:tc>
        <w:tc>
          <w:tcPr>
            <w:tcW w:w="3780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6E21A1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</w:p>
          <w:p w:rsidR="006E21A1" w:rsidRPr="001C2E96" w:rsidRDefault="006E21A1" w:rsidP="001C2E9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Izpit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iz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znanja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slovenščine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na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ravni</w:t>
            </w:r>
            <w:proofErr w:type="spellEnd"/>
            <w:r w:rsidRPr="001C2E9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2E96">
              <w:rPr>
                <w:rFonts w:ascii="Arial" w:hAnsi="Arial" w:cs="Arial"/>
                <w:sz w:val="16"/>
                <w:szCs w:val="16"/>
              </w:rPr>
              <w:t>odličnosti</w:t>
            </w:r>
            <w:proofErr w:type="spellEnd"/>
          </w:p>
          <w:p w:rsidR="00751384" w:rsidRPr="00751384" w:rsidRDefault="00751384" w:rsidP="00751384">
            <w:pPr>
              <w:rPr>
                <w:rFonts w:ascii="Arial" w:hAnsi="Arial" w:cs="Arial"/>
                <w:sz w:val="16"/>
                <w:szCs w:val="16"/>
                <w:lang w:val="da-DK"/>
              </w:rPr>
            </w:pP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October 20</w:t>
            </w:r>
            <w:r w:rsidR="003D5882">
              <w:rPr>
                <w:rFonts w:ascii="Arial" w:hAnsi="Arial" w:cs="Arial"/>
                <w:sz w:val="16"/>
                <w:szCs w:val="16"/>
              </w:rPr>
              <w:t>22</w:t>
            </w:r>
          </w:p>
          <w:p w:rsidR="006E21A1" w:rsidRPr="00F15A9D" w:rsidRDefault="00432A89" w:rsidP="00432A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4515" w:dyaOrig="3810">
                <v:shape id="_x0000_i1030" type="#_x0000_t75" style="width:79.45pt;height:68.6pt" o:ole="">
                  <v:imagedata r:id="rId38" o:title=""/>
                </v:shape>
                <o:OLEObject Type="Embed" ProgID="PBrush" ShapeID="_x0000_i1030" DrawAspect="Content" ObjectID="_1618390444" r:id="rId41"/>
              </w:object>
            </w: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Spanish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Espa</w:t>
            </w:r>
            <w:proofErr w:type="spellEnd"/>
            <w:r w:rsidRPr="00F15A9D">
              <w:rPr>
                <w:rStyle w:val="Strong"/>
                <w:rFonts w:ascii="Arial" w:hAnsi="Arial" w:cs="Arial"/>
                <w:b w:val="0"/>
                <w:sz w:val="16"/>
                <w:szCs w:val="16"/>
                <w:lang w:val="en"/>
              </w:rPr>
              <w:t>ñ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ol</w:t>
            </w:r>
            <w:proofErr w:type="spellEnd"/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C6797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es-ES"/>
              </w:rPr>
              <w:t xml:space="preserve">Instituto Cervantes </w:t>
            </w: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:rsidR="00BC6797" w:rsidRPr="00F15A9D" w:rsidRDefault="00BC6797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DELE A2</w:t>
            </w:r>
          </w:p>
          <w:p w:rsidR="00BC6797" w:rsidRPr="00F15A9D" w:rsidRDefault="00BC6797" w:rsidP="00BC6797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C6797" w:rsidRPr="00F15A9D" w:rsidRDefault="00BC6797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trHeight w:val="1285"/>
          <w:jc w:val="center"/>
        </w:trPr>
        <w:tc>
          <w:tcPr>
            <w:tcW w:w="1329" w:type="dxa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53E91" w:rsidRDefault="00253E91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283F2E" w:rsidRPr="00F15A9D" w:rsidRDefault="00283F2E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253E91" w:rsidRPr="00F15A9D" w:rsidRDefault="00253E91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94681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Swedish</w:t>
            </w:r>
          </w:p>
          <w:p w:rsidR="00946818" w:rsidRPr="00F15A9D" w:rsidRDefault="0094681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Svenska</w:t>
            </w:r>
            <w:proofErr w:type="spellEnd"/>
          </w:p>
          <w:p w:rsidR="007B50B8" w:rsidRDefault="007B50B8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54909" w:rsidRPr="00F15A9D" w:rsidRDefault="00654909" w:rsidP="00654909">
            <w:pPr>
              <w:rPr>
                <w:rFonts w:ascii="Arial" w:hAnsi="Arial" w:cs="Arial"/>
                <w:sz w:val="16"/>
                <w:szCs w:val="16"/>
              </w:rPr>
            </w:pPr>
          </w:p>
          <w:p w:rsidR="00654909" w:rsidRDefault="00654909" w:rsidP="0065490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283F2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154BA" w:rsidRDefault="00B154BA" w:rsidP="00946818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Stockholm University</w:t>
            </w:r>
          </w:p>
          <w:p w:rsidR="00DE2F60" w:rsidRDefault="00DE2F60" w:rsidP="00946818">
            <w:pPr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C65ED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TISUS</w:t>
            </w:r>
          </w:p>
          <w:p w:rsidR="00E30DA2" w:rsidRDefault="00E30DA2" w:rsidP="00E30DA2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E30DA2" w:rsidRDefault="00E30DA2" w:rsidP="00E30DA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January 2021</w:t>
            </w:r>
          </w:p>
          <w:p w:rsidR="00CD68BD" w:rsidRPr="006B3D83" w:rsidRDefault="00CD68BD" w:rsidP="00CD68B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E4BD5FB" wp14:editId="6E5CEDF9">
                  <wp:extent cx="914400" cy="770890"/>
                  <wp:effectExtent l="0" t="0" r="0" b="0"/>
                  <wp:docPr id="28" name="Picture 28" descr="F:\Research and Validation\ALTE\Quality Assurance\Development &amp; projects\Framework and Q-mark 2012 onwards\Q-mark logos &amp; identifiers\Q-mark graphics (logos)\All Q-mark logos in stock\logos_supply\Q23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3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trHeight w:val="1285"/>
          <w:jc w:val="center"/>
        </w:trPr>
        <w:tc>
          <w:tcPr>
            <w:tcW w:w="1329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C65ED1" w:rsidRPr="00F15A9D" w:rsidRDefault="00C65ED1" w:rsidP="00C65ED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sv-SE"/>
              </w:rPr>
              <w:t>Stockholms universitet</w:t>
            </w:r>
          </w:p>
          <w:p w:rsidR="00B154BA" w:rsidRPr="00F15A9D" w:rsidRDefault="00B154BA" w:rsidP="009418FE">
            <w:pPr>
              <w:jc w:val="center"/>
              <w:rPr>
                <w:rFonts w:ascii="Arial" w:hAnsi="Arial" w:cs="Arial"/>
                <w:sz w:val="14"/>
                <w:szCs w:val="14"/>
                <w:lang w:val="sv-SE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F6D60" w:rsidRPr="00F15A9D" w:rsidRDefault="00DF6D60" w:rsidP="0075297C">
            <w:pPr>
              <w:rPr>
                <w:rFonts w:ascii="Arial" w:hAnsi="Arial" w:cs="Arial"/>
                <w:sz w:val="16"/>
                <w:szCs w:val="16"/>
              </w:rPr>
            </w:pPr>
          </w:p>
          <w:p w:rsidR="0075297C" w:rsidRPr="00F15A9D" w:rsidRDefault="0075297C" w:rsidP="0075297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National Test In Swedish for Immigrants</w:t>
            </w:r>
          </w:p>
          <w:p w:rsidR="0075297C" w:rsidRPr="00F15A9D" w:rsidRDefault="0075297C" w:rsidP="0075297C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F6D60" w:rsidRPr="00F15A9D" w:rsidRDefault="00DF6D60" w:rsidP="0075297C">
            <w:pPr>
              <w:rPr>
                <w:rFonts w:ascii="Arial" w:hAnsi="Arial" w:cs="Arial"/>
                <w:sz w:val="16"/>
                <w:szCs w:val="16"/>
              </w:rPr>
            </w:pPr>
          </w:p>
          <w:p w:rsidR="0075297C" w:rsidRPr="00F15A9D" w:rsidRDefault="0075297C" w:rsidP="0075297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National Test In Swedish for Immigrants</w:t>
            </w:r>
          </w:p>
          <w:p w:rsidR="0075297C" w:rsidRPr="00F15A9D" w:rsidRDefault="0075297C" w:rsidP="0075297C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F6D60" w:rsidRPr="00F15A9D" w:rsidRDefault="00DF6D60" w:rsidP="0075297C">
            <w:pPr>
              <w:rPr>
                <w:rFonts w:ascii="Arial" w:hAnsi="Arial" w:cs="Arial"/>
                <w:sz w:val="16"/>
                <w:szCs w:val="16"/>
              </w:rPr>
            </w:pPr>
          </w:p>
          <w:p w:rsidR="0075297C" w:rsidRPr="00F15A9D" w:rsidRDefault="0075297C" w:rsidP="0075297C">
            <w:pPr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National Test In Swedish for Immigrants</w:t>
            </w:r>
          </w:p>
          <w:p w:rsidR="0075297C" w:rsidRPr="00F15A9D" w:rsidRDefault="0075297C" w:rsidP="0075297C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  <w:lang w:val="da-DK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 xml:space="preserve">Audit </w:t>
            </w:r>
            <w:r w:rsidR="007A332B">
              <w:rPr>
                <w:rFonts w:ascii="Arial" w:hAnsi="Arial" w:cs="Arial"/>
                <w:sz w:val="16"/>
                <w:szCs w:val="16"/>
              </w:rPr>
              <w:t>in progress</w:t>
            </w:r>
          </w:p>
          <w:p w:rsidR="0075297C" w:rsidRPr="00F15A9D" w:rsidRDefault="0075297C" w:rsidP="0075297C">
            <w:pPr>
              <w:rPr>
                <w:rFonts w:ascii="Arial" w:hAnsi="Arial" w:cs="Arial"/>
                <w:sz w:val="16"/>
                <w:szCs w:val="16"/>
              </w:rPr>
            </w:pPr>
          </w:p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154BA" w:rsidRPr="00F15A9D" w:rsidRDefault="00B154BA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5A9D" w:rsidRPr="00F15A9D" w:rsidTr="007D728B">
        <w:trPr>
          <w:cantSplit/>
          <w:jc w:val="center"/>
        </w:trPr>
        <w:tc>
          <w:tcPr>
            <w:tcW w:w="132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F6D60" w:rsidRPr="00F15A9D" w:rsidRDefault="00DF6D60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5A9D">
              <w:rPr>
                <w:rFonts w:ascii="Arial" w:hAnsi="Arial" w:cs="Arial"/>
                <w:sz w:val="16"/>
                <w:szCs w:val="16"/>
              </w:rPr>
              <w:t>Welsh</w:t>
            </w:r>
          </w:p>
          <w:p w:rsidR="00DF6D60" w:rsidRPr="00F15A9D" w:rsidRDefault="00DF6D60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Cymraeg</w:t>
            </w:r>
            <w:proofErr w:type="spellEnd"/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072F6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  <w:p w:rsidR="003121FD" w:rsidRDefault="003121FD" w:rsidP="009418FE">
            <w:pPr>
              <w:jc w:val="center"/>
              <w:rPr>
                <w:rFonts w:ascii="Arial" w:hAnsi="Arial" w:cs="Arial"/>
                <w:sz w:val="16"/>
                <w:szCs w:val="16"/>
                <w:lang w:val="sv-SE"/>
              </w:rPr>
            </w:pPr>
            <w:r w:rsidRPr="00F15A9D">
              <w:rPr>
                <w:rFonts w:ascii="Arial" w:hAnsi="Arial" w:cs="Arial"/>
                <w:sz w:val="16"/>
                <w:szCs w:val="16"/>
                <w:lang w:val="sv-SE"/>
              </w:rPr>
              <w:t>WJEC-CBAC</w:t>
            </w:r>
          </w:p>
          <w:p w:rsidR="004072F6" w:rsidRPr="00F15A9D" w:rsidRDefault="004072F6" w:rsidP="009418FE">
            <w:pPr>
              <w:jc w:val="center"/>
              <w:rPr>
                <w:rFonts w:ascii="Arial" w:hAnsi="Arial" w:cs="Arial"/>
                <w:sz w:val="16"/>
                <w:szCs w:val="16"/>
                <w:lang w:val="sv-SE"/>
              </w:rPr>
            </w:pPr>
          </w:p>
        </w:tc>
        <w:tc>
          <w:tcPr>
            <w:tcW w:w="170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Defnyddio’r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Gymraeg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Mynediad</w:t>
            </w:r>
            <w:proofErr w:type="spellEnd"/>
          </w:p>
          <w:p w:rsidR="003121FD" w:rsidRDefault="00C13278" w:rsidP="00BF6AB9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13278" w:rsidRPr="00F15A9D" w:rsidRDefault="00C13278" w:rsidP="00C1327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2973D4" w:rsidRDefault="002973D4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2973D4" w:rsidRDefault="004A2DE5" w:rsidP="004A2D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283235A" wp14:editId="3BF01E05">
                  <wp:extent cx="914400" cy="769620"/>
                  <wp:effectExtent l="0" t="0" r="0" b="0"/>
                  <wp:docPr id="18" name="Picture 18" descr="F:\Research and Validation\ALTE\Quality Assurance\Development &amp; projects\Framework and Q-mark 2012 onwards\Q-mark logos &amp; identifiers\Q-mark graphics (logos)\All Q-mark logos in stock\logos_supply\Q23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earch and Validation\ALTE\Quality Assurance\Development &amp; projects\Framework and Q-mark 2012 onwards\Q-mark logos &amp; identifiers\Q-mark graphics (logos)\All Q-mark logos in stock\logos_supply\Q23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3D4" w:rsidRPr="00F15A9D" w:rsidRDefault="002973D4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Defnyddio’r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Gymraeg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>: Sylfaen</w:t>
            </w:r>
          </w:p>
          <w:p w:rsidR="00C13278" w:rsidRDefault="00C13278" w:rsidP="00C13278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13278" w:rsidRPr="00F15A9D" w:rsidRDefault="00C13278" w:rsidP="00C1327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4A2DE5" w:rsidRPr="00F15A9D" w:rsidRDefault="004A2DE5" w:rsidP="004A2DE5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4A2DE5" w:rsidP="004A2D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5BC75FE" wp14:editId="2A075263">
                  <wp:extent cx="914400" cy="769620"/>
                  <wp:effectExtent l="0" t="0" r="0" b="0"/>
                  <wp:docPr id="19" name="Picture 19" descr="F:\Research and Validation\ALTE\Quality Assurance\Development &amp; projects\Framework and Q-mark 2012 onwards\Q-mark logos &amp; identifiers\Q-mark graphics (logos)\All Q-mark logos in stock\logos_supply\Q23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esearch and Validation\ALTE\Quality Assurance\Development &amp; projects\Framework and Q-mark 2012 onwards\Q-mark logos &amp; identifiers\Q-mark graphics (logos)\All Q-mark logos in stock\logos_supply\Q23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  <w:p w:rsidR="0018515C" w:rsidRPr="00F15A9D" w:rsidRDefault="0018515C" w:rsidP="0018515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Defnyddio’r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Gymraeg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: </w:t>
            </w:r>
            <w:proofErr w:type="spellStart"/>
            <w:r w:rsidRPr="0018515C">
              <w:rPr>
                <w:rFonts w:ascii="Arial" w:hAnsi="Arial" w:cs="Arial"/>
                <w:sz w:val="16"/>
              </w:rPr>
              <w:t>Canolradd</w:t>
            </w:r>
            <w:proofErr w:type="spellEnd"/>
          </w:p>
          <w:p w:rsidR="00C13278" w:rsidRDefault="00C13278" w:rsidP="00C13278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C13278" w:rsidRPr="00F15A9D" w:rsidRDefault="00C13278" w:rsidP="00C1327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4A2DE5" w:rsidRPr="00F15A9D" w:rsidRDefault="004A2DE5" w:rsidP="004A2DE5">
            <w:pPr>
              <w:rPr>
                <w:rFonts w:ascii="Arial" w:hAnsi="Arial" w:cs="Arial"/>
                <w:sz w:val="16"/>
                <w:szCs w:val="16"/>
              </w:rPr>
            </w:pPr>
          </w:p>
          <w:p w:rsidR="0018515C" w:rsidRPr="00F15A9D" w:rsidRDefault="004A2DE5" w:rsidP="004A2D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5F073E2" wp14:editId="249A8FBA">
                  <wp:extent cx="914400" cy="769620"/>
                  <wp:effectExtent l="0" t="0" r="0" b="0"/>
                  <wp:docPr id="20" name="Picture 20" descr="F:\Research and Validation\ALTE\Quality Assurance\Development &amp; projects\Framework and Q-mark 2012 onwards\Q-mark logos &amp; identifiers\Q-mark graphics (logos)\All Q-mark logos in stock\logos_supply\Q23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search and Validation\ALTE\Quality Assurance\Development &amp; projects\Framework and Q-mark 2012 onwards\Q-mark logos &amp; identifiers\Q-mark graphics (logos)\All Q-mark logos in stock\logos_supply\Q23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E2264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</w:p>
          <w:p w:rsidR="003E2264" w:rsidRPr="00F15A9D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Defnyddio’r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5A9D">
              <w:rPr>
                <w:rFonts w:ascii="Arial" w:hAnsi="Arial" w:cs="Arial"/>
                <w:sz w:val="16"/>
                <w:szCs w:val="16"/>
              </w:rPr>
              <w:t>Gymraeg</w:t>
            </w:r>
            <w:proofErr w:type="spellEnd"/>
            <w:r w:rsidRPr="00F15A9D">
              <w:rPr>
                <w:rFonts w:ascii="Arial" w:hAnsi="Arial" w:cs="Arial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16"/>
              </w:rPr>
              <w:t>Uwch</w:t>
            </w:r>
            <w:proofErr w:type="spellEnd"/>
          </w:p>
          <w:p w:rsidR="003E2264" w:rsidRDefault="003E2264" w:rsidP="003E2264">
            <w:pPr>
              <w:numPr>
                <w:ilvl w:val="0"/>
                <w:numId w:val="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Audit valid until:</w:t>
            </w:r>
          </w:p>
          <w:p w:rsidR="003E2264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March 2024</w:t>
            </w:r>
          </w:p>
          <w:p w:rsidR="003E2264" w:rsidRPr="00F15A9D" w:rsidRDefault="003E2264" w:rsidP="003E2264">
            <w:pPr>
              <w:rPr>
                <w:rFonts w:ascii="Arial" w:hAnsi="Arial" w:cs="Arial"/>
                <w:sz w:val="16"/>
                <w:szCs w:val="16"/>
              </w:rPr>
            </w:pPr>
          </w:p>
          <w:p w:rsidR="003121FD" w:rsidRPr="00F15A9D" w:rsidRDefault="003E2264" w:rsidP="00BF6A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66554D3" wp14:editId="58742207">
                  <wp:extent cx="914400" cy="769620"/>
                  <wp:effectExtent l="0" t="0" r="0" b="0"/>
                  <wp:docPr id="49" name="Picture 49" descr="F:\Research and Validation\ALTE\Quality Assurance\Development &amp; projects\Framework and Q-mark 2012 onwards\Q-mark logos &amp; identifiers\Q-mark graphics (logos)\All Q-mark logos in stock\logos_supply\Q23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search and Validation\ALTE\Quality Assurance\Development &amp; projects\Framework and Q-mark 2012 onwards\Q-mark logos &amp; identifiers\Q-mark graphics (logos)\All Q-mark logos in stock\logos_supply\Q23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121FD" w:rsidRPr="00F15A9D" w:rsidRDefault="003121FD" w:rsidP="00BF6A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77E3D" w:rsidRDefault="00A77E3D" w:rsidP="002C52B7">
      <w:pPr>
        <w:rPr>
          <w:rFonts w:ascii="Arial" w:hAnsi="Arial" w:cs="Arial"/>
        </w:rPr>
      </w:pPr>
    </w:p>
    <w:sectPr w:rsidR="00A77E3D" w:rsidSect="00606BFB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6840" w:h="11907" w:orient="landscape" w:code="9"/>
      <w:pgMar w:top="1278" w:right="567" w:bottom="567" w:left="567" w:header="568" w:footer="3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457" w:rsidRDefault="00BF2457">
      <w:r>
        <w:separator/>
      </w:r>
    </w:p>
  </w:endnote>
  <w:endnote w:type="continuationSeparator" w:id="0">
    <w:p w:rsidR="00BF2457" w:rsidRDefault="00BF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457" w:rsidRDefault="00BF24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457" w:rsidRDefault="00BF2457" w:rsidP="003A71BE">
    <w:pPr>
      <w:pStyle w:val="Footer"/>
      <w:tabs>
        <w:tab w:val="clear" w:pos="4153"/>
        <w:tab w:val="clear" w:pos="8306"/>
      </w:tabs>
    </w:pPr>
    <w:r w:rsidRPr="00556367">
      <w:rPr>
        <w:rFonts w:ascii="Arial" w:hAnsi="Arial" w:cs="Arial"/>
        <w:b/>
        <w:color w:val="003366"/>
        <w:sz w:val="16"/>
        <w:szCs w:val="16"/>
      </w:rPr>
      <w:t xml:space="preserve">Version date: </w:t>
    </w:r>
    <w:r>
      <w:rPr>
        <w:rFonts w:ascii="Arial" w:hAnsi="Arial" w:cs="Arial"/>
        <w:b/>
        <w:color w:val="003366"/>
        <w:sz w:val="16"/>
        <w:szCs w:val="16"/>
      </w:rPr>
      <w:t>3 May 2019</w:t>
    </w:r>
  </w:p>
  <w:p w:rsidR="00BF2457" w:rsidRPr="008D7921" w:rsidRDefault="00BF2457" w:rsidP="00556367">
    <w:pPr>
      <w:pStyle w:val="Footer"/>
      <w:tabs>
        <w:tab w:val="clear" w:pos="4153"/>
        <w:tab w:val="clear" w:pos="8306"/>
      </w:tabs>
      <w:rPr>
        <w:rFonts w:ascii="Arial" w:hAnsi="Arial" w:cs="Arial"/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457" w:rsidRDefault="00BF24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457" w:rsidRDefault="00BF2457">
      <w:r>
        <w:separator/>
      </w:r>
    </w:p>
  </w:footnote>
  <w:footnote w:type="continuationSeparator" w:id="0">
    <w:p w:rsidR="00BF2457" w:rsidRDefault="00BF24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457" w:rsidRDefault="00BF24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457" w:rsidRPr="00556367" w:rsidRDefault="00BF2457" w:rsidP="000679B6">
    <w:pPr>
      <w:pStyle w:val="Header"/>
      <w:rPr>
        <w:b/>
        <w:color w:val="00336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35005B" wp14:editId="065B73AF">
          <wp:simplePos x="0" y="0"/>
          <wp:positionH relativeFrom="column">
            <wp:posOffset>8343900</wp:posOffset>
          </wp:positionH>
          <wp:positionV relativeFrom="paragraph">
            <wp:posOffset>-252730</wp:posOffset>
          </wp:positionV>
          <wp:extent cx="1257300" cy="584200"/>
          <wp:effectExtent l="0" t="0" r="0" b="6350"/>
          <wp:wrapNone/>
          <wp:docPr id="4" name="Picture 4" descr="ALTE_smlB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LTE_smlBl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rFonts w:ascii="Arial" w:hAnsi="Arial" w:cs="Arial"/>
        <w:b/>
        <w:color w:val="003366"/>
      </w:rPr>
      <w:t>ALTE Framework 2019</w:t>
    </w:r>
  </w:p>
  <w:p w:rsidR="00BF2457" w:rsidRPr="008653E3" w:rsidRDefault="00BF2457" w:rsidP="008653E3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457" w:rsidRDefault="00BF24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2D38"/>
    <w:multiLevelType w:val="hybridMultilevel"/>
    <w:tmpl w:val="0CB00ECC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434CAE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8927AA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B63D91"/>
    <w:multiLevelType w:val="hybridMultilevel"/>
    <w:tmpl w:val="3704DBB0"/>
    <w:lvl w:ilvl="0" w:tplc="8BDC196E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60771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B14B8F"/>
    <w:multiLevelType w:val="hybridMultilevel"/>
    <w:tmpl w:val="FBA0CDBA"/>
    <w:lvl w:ilvl="0" w:tplc="B14EA6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A0284"/>
    <w:multiLevelType w:val="hybridMultilevel"/>
    <w:tmpl w:val="7D967BB8"/>
    <w:lvl w:ilvl="0" w:tplc="E5A0BEE4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41070"/>
    <w:multiLevelType w:val="hybridMultilevel"/>
    <w:tmpl w:val="B13E1AE6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>
    <w:nsid w:val="21FA303E"/>
    <w:multiLevelType w:val="hybridMultilevel"/>
    <w:tmpl w:val="ED7EB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958C3"/>
    <w:multiLevelType w:val="hybridMultilevel"/>
    <w:tmpl w:val="41C45C60"/>
    <w:lvl w:ilvl="0" w:tplc="6FE8ACAA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1646E"/>
    <w:multiLevelType w:val="hybridMultilevel"/>
    <w:tmpl w:val="306AE134"/>
    <w:lvl w:ilvl="0" w:tplc="77DCC95A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8D4889"/>
    <w:multiLevelType w:val="hybridMultilevel"/>
    <w:tmpl w:val="B3927B10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6254BF"/>
    <w:multiLevelType w:val="hybridMultilevel"/>
    <w:tmpl w:val="FC34182E"/>
    <w:lvl w:ilvl="0" w:tplc="61B83B78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41775"/>
    <w:multiLevelType w:val="hybridMultilevel"/>
    <w:tmpl w:val="242AAEDA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133EDA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CF0B8D"/>
    <w:multiLevelType w:val="multilevel"/>
    <w:tmpl w:val="B3927B10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491BE3"/>
    <w:multiLevelType w:val="multilevel"/>
    <w:tmpl w:val="B3927B10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122DC7"/>
    <w:multiLevelType w:val="hybridMultilevel"/>
    <w:tmpl w:val="ED64A1E0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7D2030"/>
    <w:multiLevelType w:val="hybridMultilevel"/>
    <w:tmpl w:val="E138C8CC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EA472A"/>
    <w:multiLevelType w:val="hybridMultilevel"/>
    <w:tmpl w:val="B9A2EABC"/>
    <w:lvl w:ilvl="0" w:tplc="77068B80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E5CFF"/>
    <w:multiLevelType w:val="hybridMultilevel"/>
    <w:tmpl w:val="BAF27742"/>
    <w:lvl w:ilvl="0" w:tplc="8BDC196E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606C7"/>
    <w:multiLevelType w:val="hybridMultilevel"/>
    <w:tmpl w:val="83E2D2D2"/>
    <w:lvl w:ilvl="0" w:tplc="531CBB60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9F2F93"/>
    <w:multiLevelType w:val="multilevel"/>
    <w:tmpl w:val="B9A2EABC"/>
    <w:lvl w:ilvl="0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484CF8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940E20"/>
    <w:multiLevelType w:val="hybridMultilevel"/>
    <w:tmpl w:val="05F4BA30"/>
    <w:lvl w:ilvl="0" w:tplc="77068B80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B92947"/>
    <w:multiLevelType w:val="hybridMultilevel"/>
    <w:tmpl w:val="AAB09596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>
    <w:nsid w:val="67882303"/>
    <w:multiLevelType w:val="hybridMultilevel"/>
    <w:tmpl w:val="C73838C4"/>
    <w:lvl w:ilvl="0" w:tplc="6FE8ACAA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693016"/>
    <w:multiLevelType w:val="hybridMultilevel"/>
    <w:tmpl w:val="FB1E4E1C"/>
    <w:lvl w:ilvl="0" w:tplc="EA2678CE"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>
    <w:nsid w:val="6B5B4772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934628"/>
    <w:multiLevelType w:val="hybridMultilevel"/>
    <w:tmpl w:val="4B961B98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F6656B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D621A1A"/>
    <w:multiLevelType w:val="hybridMultilevel"/>
    <w:tmpl w:val="0E2AA3E6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08692D"/>
    <w:multiLevelType w:val="hybridMultilevel"/>
    <w:tmpl w:val="472602E0"/>
    <w:lvl w:ilvl="0" w:tplc="EA2678CE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EA2678CE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E619FD"/>
    <w:multiLevelType w:val="hybridMultilevel"/>
    <w:tmpl w:val="48A06F42"/>
    <w:lvl w:ilvl="0" w:tplc="4296D4FE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58D0177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3D5151"/>
    <w:multiLevelType w:val="multilevel"/>
    <w:tmpl w:val="E138C8CC"/>
    <w:lvl w:ilvl="0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293ADD"/>
    <w:multiLevelType w:val="hybridMultilevel"/>
    <w:tmpl w:val="F63CEA7C"/>
    <w:lvl w:ilvl="0" w:tplc="8BDC196E"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7"/>
  </w:num>
  <w:num w:numId="3">
    <w:abstractNumId w:val="18"/>
  </w:num>
  <w:num w:numId="4">
    <w:abstractNumId w:val="13"/>
  </w:num>
  <w:num w:numId="5">
    <w:abstractNumId w:val="31"/>
  </w:num>
  <w:num w:numId="6">
    <w:abstractNumId w:val="11"/>
  </w:num>
  <w:num w:numId="7">
    <w:abstractNumId w:val="34"/>
  </w:num>
  <w:num w:numId="8">
    <w:abstractNumId w:val="28"/>
  </w:num>
  <w:num w:numId="9">
    <w:abstractNumId w:val="12"/>
  </w:num>
  <w:num w:numId="10">
    <w:abstractNumId w:val="1"/>
  </w:num>
  <w:num w:numId="11">
    <w:abstractNumId w:val="32"/>
  </w:num>
  <w:num w:numId="12">
    <w:abstractNumId w:val="23"/>
  </w:num>
  <w:num w:numId="13">
    <w:abstractNumId w:val="6"/>
  </w:num>
  <w:num w:numId="14">
    <w:abstractNumId w:val="4"/>
  </w:num>
  <w:num w:numId="15">
    <w:abstractNumId w:val="10"/>
  </w:num>
  <w:num w:numId="16">
    <w:abstractNumId w:val="14"/>
  </w:num>
  <w:num w:numId="17">
    <w:abstractNumId w:val="26"/>
  </w:num>
  <w:num w:numId="18">
    <w:abstractNumId w:val="9"/>
  </w:num>
  <w:num w:numId="19">
    <w:abstractNumId w:val="2"/>
  </w:num>
  <w:num w:numId="20">
    <w:abstractNumId w:val="19"/>
  </w:num>
  <w:num w:numId="21">
    <w:abstractNumId w:val="22"/>
  </w:num>
  <w:num w:numId="22">
    <w:abstractNumId w:val="24"/>
  </w:num>
  <w:num w:numId="23">
    <w:abstractNumId w:val="35"/>
  </w:num>
  <w:num w:numId="24">
    <w:abstractNumId w:val="21"/>
  </w:num>
  <w:num w:numId="25">
    <w:abstractNumId w:val="30"/>
  </w:num>
  <w:num w:numId="26">
    <w:abstractNumId w:val="3"/>
  </w:num>
  <w:num w:numId="27">
    <w:abstractNumId w:val="16"/>
  </w:num>
  <w:num w:numId="28">
    <w:abstractNumId w:val="36"/>
  </w:num>
  <w:num w:numId="29">
    <w:abstractNumId w:val="15"/>
  </w:num>
  <w:num w:numId="30">
    <w:abstractNumId w:val="20"/>
  </w:num>
  <w:num w:numId="31">
    <w:abstractNumId w:val="29"/>
  </w:num>
  <w:num w:numId="32">
    <w:abstractNumId w:val="0"/>
  </w:num>
  <w:num w:numId="33">
    <w:abstractNumId w:val="25"/>
  </w:num>
  <w:num w:numId="34">
    <w:abstractNumId w:val="27"/>
  </w:num>
  <w:num w:numId="35">
    <w:abstractNumId w:val="7"/>
  </w:num>
  <w:num w:numId="36">
    <w:abstractNumId w:val="5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spelling="clean" w:grammar="clean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64"/>
    <w:rsid w:val="00000699"/>
    <w:rsid w:val="00002247"/>
    <w:rsid w:val="0000242D"/>
    <w:rsid w:val="00011180"/>
    <w:rsid w:val="0001287D"/>
    <w:rsid w:val="000154B4"/>
    <w:rsid w:val="0001591E"/>
    <w:rsid w:val="00017B1B"/>
    <w:rsid w:val="000224BA"/>
    <w:rsid w:val="0003090D"/>
    <w:rsid w:val="00032254"/>
    <w:rsid w:val="000375E6"/>
    <w:rsid w:val="0004020B"/>
    <w:rsid w:val="00042A8C"/>
    <w:rsid w:val="00044186"/>
    <w:rsid w:val="00054D2E"/>
    <w:rsid w:val="0006381F"/>
    <w:rsid w:val="00063D32"/>
    <w:rsid w:val="000655D4"/>
    <w:rsid w:val="00066BEE"/>
    <w:rsid w:val="000679B6"/>
    <w:rsid w:val="00072752"/>
    <w:rsid w:val="00075533"/>
    <w:rsid w:val="00080980"/>
    <w:rsid w:val="00082533"/>
    <w:rsid w:val="00083AF1"/>
    <w:rsid w:val="000906B9"/>
    <w:rsid w:val="00093724"/>
    <w:rsid w:val="000937E4"/>
    <w:rsid w:val="00093ED0"/>
    <w:rsid w:val="00094C63"/>
    <w:rsid w:val="00095BA5"/>
    <w:rsid w:val="000A58D2"/>
    <w:rsid w:val="000A6077"/>
    <w:rsid w:val="000B2F69"/>
    <w:rsid w:val="000B6B57"/>
    <w:rsid w:val="000C6379"/>
    <w:rsid w:val="000D301E"/>
    <w:rsid w:val="000D385C"/>
    <w:rsid w:val="000D5332"/>
    <w:rsid w:val="000D71CC"/>
    <w:rsid w:val="000E3F9B"/>
    <w:rsid w:val="000E5C6D"/>
    <w:rsid w:val="000F385B"/>
    <w:rsid w:val="00102B9E"/>
    <w:rsid w:val="00111282"/>
    <w:rsid w:val="001212C0"/>
    <w:rsid w:val="00122F30"/>
    <w:rsid w:val="00126403"/>
    <w:rsid w:val="00127DF9"/>
    <w:rsid w:val="00130FE1"/>
    <w:rsid w:val="0013314F"/>
    <w:rsid w:val="001350CB"/>
    <w:rsid w:val="00141AC3"/>
    <w:rsid w:val="0014708F"/>
    <w:rsid w:val="00151FB4"/>
    <w:rsid w:val="0015543D"/>
    <w:rsid w:val="00155D61"/>
    <w:rsid w:val="00161F85"/>
    <w:rsid w:val="001738D1"/>
    <w:rsid w:val="001749A7"/>
    <w:rsid w:val="001773FD"/>
    <w:rsid w:val="00177F2D"/>
    <w:rsid w:val="0018459E"/>
    <w:rsid w:val="0018515C"/>
    <w:rsid w:val="00185BEA"/>
    <w:rsid w:val="00195AC5"/>
    <w:rsid w:val="001A1BD7"/>
    <w:rsid w:val="001A250C"/>
    <w:rsid w:val="001A2BB8"/>
    <w:rsid w:val="001A672E"/>
    <w:rsid w:val="001B1543"/>
    <w:rsid w:val="001B61B8"/>
    <w:rsid w:val="001B6D8C"/>
    <w:rsid w:val="001B6E8C"/>
    <w:rsid w:val="001C2E96"/>
    <w:rsid w:val="001D1E8F"/>
    <w:rsid w:val="001D265D"/>
    <w:rsid w:val="001D421F"/>
    <w:rsid w:val="001D4BC7"/>
    <w:rsid w:val="001E0598"/>
    <w:rsid w:val="001E66F2"/>
    <w:rsid w:val="001F14A5"/>
    <w:rsid w:val="001F24B3"/>
    <w:rsid w:val="001F35AB"/>
    <w:rsid w:val="001F3A76"/>
    <w:rsid w:val="001F3E80"/>
    <w:rsid w:val="001F6C6C"/>
    <w:rsid w:val="001F7FB1"/>
    <w:rsid w:val="002075AD"/>
    <w:rsid w:val="00211FF6"/>
    <w:rsid w:val="00215E8B"/>
    <w:rsid w:val="0022333E"/>
    <w:rsid w:val="00224F7C"/>
    <w:rsid w:val="00226691"/>
    <w:rsid w:val="00227A20"/>
    <w:rsid w:val="00227A21"/>
    <w:rsid w:val="00231535"/>
    <w:rsid w:val="002334AF"/>
    <w:rsid w:val="00234EE8"/>
    <w:rsid w:val="00240EE3"/>
    <w:rsid w:val="00250763"/>
    <w:rsid w:val="00253E91"/>
    <w:rsid w:val="00254BE1"/>
    <w:rsid w:val="00256561"/>
    <w:rsid w:val="00260257"/>
    <w:rsid w:val="002623EF"/>
    <w:rsid w:val="002761FD"/>
    <w:rsid w:val="002834ED"/>
    <w:rsid w:val="00283F2E"/>
    <w:rsid w:val="00284E6E"/>
    <w:rsid w:val="0028655F"/>
    <w:rsid w:val="0029279C"/>
    <w:rsid w:val="00292893"/>
    <w:rsid w:val="00292C31"/>
    <w:rsid w:val="002973D4"/>
    <w:rsid w:val="00297D36"/>
    <w:rsid w:val="002A30A4"/>
    <w:rsid w:val="002A6196"/>
    <w:rsid w:val="002A6642"/>
    <w:rsid w:val="002B546E"/>
    <w:rsid w:val="002B60B7"/>
    <w:rsid w:val="002C52B7"/>
    <w:rsid w:val="002D064A"/>
    <w:rsid w:val="002E280B"/>
    <w:rsid w:val="002E2901"/>
    <w:rsid w:val="002E2D77"/>
    <w:rsid w:val="002E4E56"/>
    <w:rsid w:val="002F221E"/>
    <w:rsid w:val="002F4AF5"/>
    <w:rsid w:val="002F54BB"/>
    <w:rsid w:val="002F7AFC"/>
    <w:rsid w:val="00305CB4"/>
    <w:rsid w:val="00312169"/>
    <w:rsid w:val="003121FD"/>
    <w:rsid w:val="00312691"/>
    <w:rsid w:val="00313C65"/>
    <w:rsid w:val="00314ED4"/>
    <w:rsid w:val="00323C77"/>
    <w:rsid w:val="003241FB"/>
    <w:rsid w:val="00324499"/>
    <w:rsid w:val="00334386"/>
    <w:rsid w:val="0034428A"/>
    <w:rsid w:val="00345D4F"/>
    <w:rsid w:val="00360D48"/>
    <w:rsid w:val="00362120"/>
    <w:rsid w:val="003630AB"/>
    <w:rsid w:val="00363F9F"/>
    <w:rsid w:val="00370C47"/>
    <w:rsid w:val="00371F81"/>
    <w:rsid w:val="00372858"/>
    <w:rsid w:val="00373221"/>
    <w:rsid w:val="00375186"/>
    <w:rsid w:val="003757CA"/>
    <w:rsid w:val="00375C74"/>
    <w:rsid w:val="00375D54"/>
    <w:rsid w:val="00377DFE"/>
    <w:rsid w:val="00390CCA"/>
    <w:rsid w:val="0039254D"/>
    <w:rsid w:val="00394576"/>
    <w:rsid w:val="003A0DA1"/>
    <w:rsid w:val="003A5DD0"/>
    <w:rsid w:val="003A6C5A"/>
    <w:rsid w:val="003A71BE"/>
    <w:rsid w:val="003B0189"/>
    <w:rsid w:val="003B4CB0"/>
    <w:rsid w:val="003B759A"/>
    <w:rsid w:val="003B7A8F"/>
    <w:rsid w:val="003D0715"/>
    <w:rsid w:val="003D56EC"/>
    <w:rsid w:val="003D5882"/>
    <w:rsid w:val="003E2264"/>
    <w:rsid w:val="003F1354"/>
    <w:rsid w:val="003F29E3"/>
    <w:rsid w:val="003F3752"/>
    <w:rsid w:val="00401B93"/>
    <w:rsid w:val="00402835"/>
    <w:rsid w:val="004072F6"/>
    <w:rsid w:val="004075F6"/>
    <w:rsid w:val="004136E0"/>
    <w:rsid w:val="0041388F"/>
    <w:rsid w:val="00413A14"/>
    <w:rsid w:val="00417979"/>
    <w:rsid w:val="00427D12"/>
    <w:rsid w:val="004303DB"/>
    <w:rsid w:val="00430F0B"/>
    <w:rsid w:val="00432A89"/>
    <w:rsid w:val="0043397F"/>
    <w:rsid w:val="0043688E"/>
    <w:rsid w:val="00441803"/>
    <w:rsid w:val="00442E4E"/>
    <w:rsid w:val="00443416"/>
    <w:rsid w:val="00445206"/>
    <w:rsid w:val="0047144E"/>
    <w:rsid w:val="004739F6"/>
    <w:rsid w:val="00474544"/>
    <w:rsid w:val="0047513B"/>
    <w:rsid w:val="00476C82"/>
    <w:rsid w:val="004808BF"/>
    <w:rsid w:val="00491E3C"/>
    <w:rsid w:val="004926D5"/>
    <w:rsid w:val="004A2DE5"/>
    <w:rsid w:val="004B06DB"/>
    <w:rsid w:val="004B4F7B"/>
    <w:rsid w:val="004B62A3"/>
    <w:rsid w:val="004E6558"/>
    <w:rsid w:val="004F0D64"/>
    <w:rsid w:val="004F35D7"/>
    <w:rsid w:val="004F51C9"/>
    <w:rsid w:val="004F6B7A"/>
    <w:rsid w:val="005011CB"/>
    <w:rsid w:val="00505928"/>
    <w:rsid w:val="00507E5D"/>
    <w:rsid w:val="00520233"/>
    <w:rsid w:val="00522467"/>
    <w:rsid w:val="00523595"/>
    <w:rsid w:val="005272BA"/>
    <w:rsid w:val="005331F4"/>
    <w:rsid w:val="005342A8"/>
    <w:rsid w:val="00540875"/>
    <w:rsid w:val="00540AB7"/>
    <w:rsid w:val="005416CB"/>
    <w:rsid w:val="00544768"/>
    <w:rsid w:val="00556367"/>
    <w:rsid w:val="00560CFD"/>
    <w:rsid w:val="00564DE0"/>
    <w:rsid w:val="00570628"/>
    <w:rsid w:val="005709D9"/>
    <w:rsid w:val="00573565"/>
    <w:rsid w:val="005779BC"/>
    <w:rsid w:val="00590E03"/>
    <w:rsid w:val="00592A95"/>
    <w:rsid w:val="00593DFB"/>
    <w:rsid w:val="00594D3B"/>
    <w:rsid w:val="00597358"/>
    <w:rsid w:val="00597537"/>
    <w:rsid w:val="00597F73"/>
    <w:rsid w:val="005A5184"/>
    <w:rsid w:val="005A757F"/>
    <w:rsid w:val="005B3649"/>
    <w:rsid w:val="005B5133"/>
    <w:rsid w:val="005B6504"/>
    <w:rsid w:val="005C2F13"/>
    <w:rsid w:val="005C7832"/>
    <w:rsid w:val="005D3307"/>
    <w:rsid w:val="005D4146"/>
    <w:rsid w:val="005D6ADA"/>
    <w:rsid w:val="005F0D6A"/>
    <w:rsid w:val="005F4CDB"/>
    <w:rsid w:val="005F51C3"/>
    <w:rsid w:val="0060291D"/>
    <w:rsid w:val="00606BFB"/>
    <w:rsid w:val="00611A48"/>
    <w:rsid w:val="00612D41"/>
    <w:rsid w:val="00612D51"/>
    <w:rsid w:val="00622D25"/>
    <w:rsid w:val="006360AA"/>
    <w:rsid w:val="0064332C"/>
    <w:rsid w:val="0064334B"/>
    <w:rsid w:val="00645C4D"/>
    <w:rsid w:val="00647864"/>
    <w:rsid w:val="0065073A"/>
    <w:rsid w:val="00652D22"/>
    <w:rsid w:val="00654909"/>
    <w:rsid w:val="00654B20"/>
    <w:rsid w:val="00661BE1"/>
    <w:rsid w:val="006621DB"/>
    <w:rsid w:val="00664CE2"/>
    <w:rsid w:val="00675030"/>
    <w:rsid w:val="00692DEC"/>
    <w:rsid w:val="00695D0C"/>
    <w:rsid w:val="00696C04"/>
    <w:rsid w:val="006A135A"/>
    <w:rsid w:val="006A5A3A"/>
    <w:rsid w:val="006B3D83"/>
    <w:rsid w:val="006B5D97"/>
    <w:rsid w:val="006B7066"/>
    <w:rsid w:val="006C2035"/>
    <w:rsid w:val="006C2C23"/>
    <w:rsid w:val="006C42EC"/>
    <w:rsid w:val="006D0208"/>
    <w:rsid w:val="006D2E68"/>
    <w:rsid w:val="006D536F"/>
    <w:rsid w:val="006D78B8"/>
    <w:rsid w:val="006E21A1"/>
    <w:rsid w:val="006E246A"/>
    <w:rsid w:val="006E51E7"/>
    <w:rsid w:val="006F4BD9"/>
    <w:rsid w:val="00701749"/>
    <w:rsid w:val="00707F2B"/>
    <w:rsid w:val="007173A7"/>
    <w:rsid w:val="00721F09"/>
    <w:rsid w:val="00723EF6"/>
    <w:rsid w:val="00730719"/>
    <w:rsid w:val="00732030"/>
    <w:rsid w:val="007339B2"/>
    <w:rsid w:val="007342CD"/>
    <w:rsid w:val="00743084"/>
    <w:rsid w:val="00743F76"/>
    <w:rsid w:val="00751384"/>
    <w:rsid w:val="00752787"/>
    <w:rsid w:val="0075297C"/>
    <w:rsid w:val="007542C5"/>
    <w:rsid w:val="00761716"/>
    <w:rsid w:val="00761E6E"/>
    <w:rsid w:val="0076406F"/>
    <w:rsid w:val="00775CA4"/>
    <w:rsid w:val="00780AA8"/>
    <w:rsid w:val="00783AF3"/>
    <w:rsid w:val="0078418D"/>
    <w:rsid w:val="00790EE8"/>
    <w:rsid w:val="00795F29"/>
    <w:rsid w:val="007A062F"/>
    <w:rsid w:val="007A1CD7"/>
    <w:rsid w:val="007A29E2"/>
    <w:rsid w:val="007A332B"/>
    <w:rsid w:val="007A7438"/>
    <w:rsid w:val="007A7E05"/>
    <w:rsid w:val="007B279C"/>
    <w:rsid w:val="007B331B"/>
    <w:rsid w:val="007B4754"/>
    <w:rsid w:val="007B50B8"/>
    <w:rsid w:val="007B7150"/>
    <w:rsid w:val="007C3BF8"/>
    <w:rsid w:val="007C6640"/>
    <w:rsid w:val="007D208A"/>
    <w:rsid w:val="007D6704"/>
    <w:rsid w:val="007D6D4F"/>
    <w:rsid w:val="007D728B"/>
    <w:rsid w:val="007E0149"/>
    <w:rsid w:val="007E1E7A"/>
    <w:rsid w:val="0080018F"/>
    <w:rsid w:val="0080091B"/>
    <w:rsid w:val="00801368"/>
    <w:rsid w:val="00805B2E"/>
    <w:rsid w:val="00807D10"/>
    <w:rsid w:val="0082280F"/>
    <w:rsid w:val="00830515"/>
    <w:rsid w:val="0083147A"/>
    <w:rsid w:val="008326EE"/>
    <w:rsid w:val="00832E25"/>
    <w:rsid w:val="00836165"/>
    <w:rsid w:val="00847F8F"/>
    <w:rsid w:val="00851492"/>
    <w:rsid w:val="0085407D"/>
    <w:rsid w:val="0086036C"/>
    <w:rsid w:val="008653E3"/>
    <w:rsid w:val="00870514"/>
    <w:rsid w:val="008729E8"/>
    <w:rsid w:val="008742F6"/>
    <w:rsid w:val="0087452B"/>
    <w:rsid w:val="00885AAB"/>
    <w:rsid w:val="008928F0"/>
    <w:rsid w:val="0089584B"/>
    <w:rsid w:val="00897603"/>
    <w:rsid w:val="008A09C8"/>
    <w:rsid w:val="008A24A1"/>
    <w:rsid w:val="008B4DBA"/>
    <w:rsid w:val="008B4F91"/>
    <w:rsid w:val="008D11A6"/>
    <w:rsid w:val="008D7921"/>
    <w:rsid w:val="008E3445"/>
    <w:rsid w:val="008E483F"/>
    <w:rsid w:val="008E7B90"/>
    <w:rsid w:val="008E7C9D"/>
    <w:rsid w:val="008F0078"/>
    <w:rsid w:val="008F3DBC"/>
    <w:rsid w:val="008F7FB6"/>
    <w:rsid w:val="009036FE"/>
    <w:rsid w:val="00906F8D"/>
    <w:rsid w:val="00915766"/>
    <w:rsid w:val="00920F3D"/>
    <w:rsid w:val="009246BA"/>
    <w:rsid w:val="00931822"/>
    <w:rsid w:val="00935B0E"/>
    <w:rsid w:val="009366B8"/>
    <w:rsid w:val="009376FC"/>
    <w:rsid w:val="009418FE"/>
    <w:rsid w:val="00942F61"/>
    <w:rsid w:val="00944DEB"/>
    <w:rsid w:val="00946818"/>
    <w:rsid w:val="00946864"/>
    <w:rsid w:val="00955B5A"/>
    <w:rsid w:val="00956851"/>
    <w:rsid w:val="0096232F"/>
    <w:rsid w:val="00971E3E"/>
    <w:rsid w:val="00971E5E"/>
    <w:rsid w:val="009818A6"/>
    <w:rsid w:val="00990894"/>
    <w:rsid w:val="00993B91"/>
    <w:rsid w:val="009960F5"/>
    <w:rsid w:val="009961DA"/>
    <w:rsid w:val="00997243"/>
    <w:rsid w:val="00997E05"/>
    <w:rsid w:val="009A01C7"/>
    <w:rsid w:val="009A104D"/>
    <w:rsid w:val="009A3AAD"/>
    <w:rsid w:val="009A3EF3"/>
    <w:rsid w:val="009A5AB4"/>
    <w:rsid w:val="009A7C03"/>
    <w:rsid w:val="009B476D"/>
    <w:rsid w:val="009C025D"/>
    <w:rsid w:val="009C342F"/>
    <w:rsid w:val="009D7F7E"/>
    <w:rsid w:val="009E52A5"/>
    <w:rsid w:val="009E5EC1"/>
    <w:rsid w:val="009F384D"/>
    <w:rsid w:val="009F5B7C"/>
    <w:rsid w:val="009F620A"/>
    <w:rsid w:val="009F75FB"/>
    <w:rsid w:val="009F7AB6"/>
    <w:rsid w:val="00A0509E"/>
    <w:rsid w:val="00A12D0F"/>
    <w:rsid w:val="00A143A9"/>
    <w:rsid w:val="00A2156A"/>
    <w:rsid w:val="00A2159A"/>
    <w:rsid w:val="00A334D1"/>
    <w:rsid w:val="00A37C7D"/>
    <w:rsid w:val="00A42856"/>
    <w:rsid w:val="00A42B0A"/>
    <w:rsid w:val="00A47EEB"/>
    <w:rsid w:val="00A5072D"/>
    <w:rsid w:val="00A61EA0"/>
    <w:rsid w:val="00A6787A"/>
    <w:rsid w:val="00A71053"/>
    <w:rsid w:val="00A7269C"/>
    <w:rsid w:val="00A730AB"/>
    <w:rsid w:val="00A73D00"/>
    <w:rsid w:val="00A75CB8"/>
    <w:rsid w:val="00A75EBD"/>
    <w:rsid w:val="00A77E3D"/>
    <w:rsid w:val="00A86891"/>
    <w:rsid w:val="00A9139C"/>
    <w:rsid w:val="00AA1FC6"/>
    <w:rsid w:val="00AA633C"/>
    <w:rsid w:val="00AA6A46"/>
    <w:rsid w:val="00AB7C98"/>
    <w:rsid w:val="00AC3336"/>
    <w:rsid w:val="00AC344D"/>
    <w:rsid w:val="00AC4070"/>
    <w:rsid w:val="00AC426B"/>
    <w:rsid w:val="00AC7CB7"/>
    <w:rsid w:val="00AD6538"/>
    <w:rsid w:val="00AD69E2"/>
    <w:rsid w:val="00AE43F8"/>
    <w:rsid w:val="00AE5C4C"/>
    <w:rsid w:val="00AF0FF4"/>
    <w:rsid w:val="00AF40E5"/>
    <w:rsid w:val="00B015C1"/>
    <w:rsid w:val="00B03859"/>
    <w:rsid w:val="00B038DB"/>
    <w:rsid w:val="00B07CB4"/>
    <w:rsid w:val="00B11171"/>
    <w:rsid w:val="00B11EF4"/>
    <w:rsid w:val="00B139BA"/>
    <w:rsid w:val="00B154BA"/>
    <w:rsid w:val="00B171DC"/>
    <w:rsid w:val="00B2588D"/>
    <w:rsid w:val="00B259C2"/>
    <w:rsid w:val="00B27520"/>
    <w:rsid w:val="00B33E1E"/>
    <w:rsid w:val="00B364F3"/>
    <w:rsid w:val="00B40E66"/>
    <w:rsid w:val="00B42F1B"/>
    <w:rsid w:val="00B45F49"/>
    <w:rsid w:val="00B500A3"/>
    <w:rsid w:val="00B53DF7"/>
    <w:rsid w:val="00B5445D"/>
    <w:rsid w:val="00B55F54"/>
    <w:rsid w:val="00B61F25"/>
    <w:rsid w:val="00B63080"/>
    <w:rsid w:val="00B668B1"/>
    <w:rsid w:val="00B67A0C"/>
    <w:rsid w:val="00B71FAE"/>
    <w:rsid w:val="00B729A0"/>
    <w:rsid w:val="00B74D57"/>
    <w:rsid w:val="00BA04AD"/>
    <w:rsid w:val="00BA7FB5"/>
    <w:rsid w:val="00BB00E3"/>
    <w:rsid w:val="00BC1013"/>
    <w:rsid w:val="00BC3701"/>
    <w:rsid w:val="00BC6797"/>
    <w:rsid w:val="00BD2E5A"/>
    <w:rsid w:val="00BD3F44"/>
    <w:rsid w:val="00BE7D74"/>
    <w:rsid w:val="00BF16A2"/>
    <w:rsid w:val="00BF2457"/>
    <w:rsid w:val="00BF3FE6"/>
    <w:rsid w:val="00BF6AB9"/>
    <w:rsid w:val="00C0065B"/>
    <w:rsid w:val="00C079A4"/>
    <w:rsid w:val="00C11B34"/>
    <w:rsid w:val="00C13278"/>
    <w:rsid w:val="00C17DA7"/>
    <w:rsid w:val="00C432B4"/>
    <w:rsid w:val="00C53749"/>
    <w:rsid w:val="00C540A2"/>
    <w:rsid w:val="00C543CA"/>
    <w:rsid w:val="00C55C35"/>
    <w:rsid w:val="00C60F08"/>
    <w:rsid w:val="00C65BEA"/>
    <w:rsid w:val="00C65D80"/>
    <w:rsid w:val="00C65ED1"/>
    <w:rsid w:val="00C74ADF"/>
    <w:rsid w:val="00C74E88"/>
    <w:rsid w:val="00C7504B"/>
    <w:rsid w:val="00C75C39"/>
    <w:rsid w:val="00C770D1"/>
    <w:rsid w:val="00C82A16"/>
    <w:rsid w:val="00C84809"/>
    <w:rsid w:val="00C84FFC"/>
    <w:rsid w:val="00C854EA"/>
    <w:rsid w:val="00C9701C"/>
    <w:rsid w:val="00C97EF7"/>
    <w:rsid w:val="00CB20B7"/>
    <w:rsid w:val="00CB2AB9"/>
    <w:rsid w:val="00CB2CE9"/>
    <w:rsid w:val="00CC1BFC"/>
    <w:rsid w:val="00CD0362"/>
    <w:rsid w:val="00CD114B"/>
    <w:rsid w:val="00CD126A"/>
    <w:rsid w:val="00CD68BD"/>
    <w:rsid w:val="00CE0094"/>
    <w:rsid w:val="00CE40A3"/>
    <w:rsid w:val="00CF3F32"/>
    <w:rsid w:val="00CF400A"/>
    <w:rsid w:val="00D00C92"/>
    <w:rsid w:val="00D101FA"/>
    <w:rsid w:val="00D1444B"/>
    <w:rsid w:val="00D214AD"/>
    <w:rsid w:val="00D24525"/>
    <w:rsid w:val="00D26F6D"/>
    <w:rsid w:val="00D320D7"/>
    <w:rsid w:val="00D341EB"/>
    <w:rsid w:val="00D41C15"/>
    <w:rsid w:val="00D4568D"/>
    <w:rsid w:val="00D45F41"/>
    <w:rsid w:val="00D52F7B"/>
    <w:rsid w:val="00D555E2"/>
    <w:rsid w:val="00D55B5E"/>
    <w:rsid w:val="00D60C58"/>
    <w:rsid w:val="00D61E8E"/>
    <w:rsid w:val="00D624A2"/>
    <w:rsid w:val="00D625F4"/>
    <w:rsid w:val="00D6413C"/>
    <w:rsid w:val="00D64664"/>
    <w:rsid w:val="00D6516A"/>
    <w:rsid w:val="00D67642"/>
    <w:rsid w:val="00D7609B"/>
    <w:rsid w:val="00D81EA6"/>
    <w:rsid w:val="00D879F1"/>
    <w:rsid w:val="00D91EB2"/>
    <w:rsid w:val="00D93A87"/>
    <w:rsid w:val="00D96974"/>
    <w:rsid w:val="00DA2B78"/>
    <w:rsid w:val="00DA406F"/>
    <w:rsid w:val="00DA58D6"/>
    <w:rsid w:val="00DA6994"/>
    <w:rsid w:val="00DB37C5"/>
    <w:rsid w:val="00DC483A"/>
    <w:rsid w:val="00DD08E9"/>
    <w:rsid w:val="00DE0384"/>
    <w:rsid w:val="00DE2F60"/>
    <w:rsid w:val="00DE33E9"/>
    <w:rsid w:val="00DE374B"/>
    <w:rsid w:val="00DE7073"/>
    <w:rsid w:val="00DF23BF"/>
    <w:rsid w:val="00DF3BEC"/>
    <w:rsid w:val="00DF5A79"/>
    <w:rsid w:val="00DF6D60"/>
    <w:rsid w:val="00DF795A"/>
    <w:rsid w:val="00E026AC"/>
    <w:rsid w:val="00E03141"/>
    <w:rsid w:val="00E04902"/>
    <w:rsid w:val="00E05FE2"/>
    <w:rsid w:val="00E11675"/>
    <w:rsid w:val="00E165C6"/>
    <w:rsid w:val="00E1694C"/>
    <w:rsid w:val="00E3027D"/>
    <w:rsid w:val="00E30DA2"/>
    <w:rsid w:val="00E330D6"/>
    <w:rsid w:val="00E364FA"/>
    <w:rsid w:val="00E376D9"/>
    <w:rsid w:val="00E3770C"/>
    <w:rsid w:val="00E404B2"/>
    <w:rsid w:val="00E4084D"/>
    <w:rsid w:val="00E42432"/>
    <w:rsid w:val="00E42BC4"/>
    <w:rsid w:val="00E50AA6"/>
    <w:rsid w:val="00E51B2F"/>
    <w:rsid w:val="00E52C87"/>
    <w:rsid w:val="00E56BD0"/>
    <w:rsid w:val="00E6058C"/>
    <w:rsid w:val="00E634DE"/>
    <w:rsid w:val="00E63F28"/>
    <w:rsid w:val="00E83134"/>
    <w:rsid w:val="00E94264"/>
    <w:rsid w:val="00E971E9"/>
    <w:rsid w:val="00EA0158"/>
    <w:rsid w:val="00EA1E66"/>
    <w:rsid w:val="00EB33A1"/>
    <w:rsid w:val="00EB6337"/>
    <w:rsid w:val="00EB6E3A"/>
    <w:rsid w:val="00EC72CA"/>
    <w:rsid w:val="00EE0C19"/>
    <w:rsid w:val="00EE5574"/>
    <w:rsid w:val="00EE5D88"/>
    <w:rsid w:val="00EE7060"/>
    <w:rsid w:val="00EE7F7D"/>
    <w:rsid w:val="00EF2071"/>
    <w:rsid w:val="00EF5711"/>
    <w:rsid w:val="00EF66D6"/>
    <w:rsid w:val="00EF6D94"/>
    <w:rsid w:val="00F01406"/>
    <w:rsid w:val="00F015B6"/>
    <w:rsid w:val="00F0479C"/>
    <w:rsid w:val="00F05EAA"/>
    <w:rsid w:val="00F1126F"/>
    <w:rsid w:val="00F12BDA"/>
    <w:rsid w:val="00F1314C"/>
    <w:rsid w:val="00F15A9D"/>
    <w:rsid w:val="00F2257E"/>
    <w:rsid w:val="00F238EE"/>
    <w:rsid w:val="00F26062"/>
    <w:rsid w:val="00F27355"/>
    <w:rsid w:val="00F30938"/>
    <w:rsid w:val="00F32A0A"/>
    <w:rsid w:val="00F40006"/>
    <w:rsid w:val="00F43AFB"/>
    <w:rsid w:val="00F45A90"/>
    <w:rsid w:val="00F46876"/>
    <w:rsid w:val="00F514A5"/>
    <w:rsid w:val="00F539C1"/>
    <w:rsid w:val="00F65347"/>
    <w:rsid w:val="00F66ED5"/>
    <w:rsid w:val="00F73AE4"/>
    <w:rsid w:val="00F77248"/>
    <w:rsid w:val="00F84D4B"/>
    <w:rsid w:val="00F86EC0"/>
    <w:rsid w:val="00FA0834"/>
    <w:rsid w:val="00FA1BA4"/>
    <w:rsid w:val="00FA43BF"/>
    <w:rsid w:val="00FA4E73"/>
    <w:rsid w:val="00FB086C"/>
    <w:rsid w:val="00FB49B3"/>
    <w:rsid w:val="00FB729C"/>
    <w:rsid w:val="00FC0F0B"/>
    <w:rsid w:val="00FC3839"/>
    <w:rsid w:val="00FC4097"/>
    <w:rsid w:val="00FC63E4"/>
    <w:rsid w:val="00FC782A"/>
    <w:rsid w:val="00FD0D26"/>
    <w:rsid w:val="00FD2BCD"/>
    <w:rsid w:val="00FE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69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3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214A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214AD"/>
    <w:pPr>
      <w:tabs>
        <w:tab w:val="center" w:pos="4153"/>
        <w:tab w:val="right" w:pos="8306"/>
      </w:tabs>
    </w:pPr>
  </w:style>
  <w:style w:type="character" w:styleId="Strong">
    <w:name w:val="Strong"/>
    <w:uiPriority w:val="22"/>
    <w:qFormat/>
    <w:rsid w:val="00790EE8"/>
    <w:rPr>
      <w:b/>
      <w:bCs/>
    </w:rPr>
  </w:style>
  <w:style w:type="character" w:styleId="PageNumber">
    <w:name w:val="page number"/>
    <w:basedOn w:val="DefaultParagraphFont"/>
    <w:rsid w:val="008D7921"/>
  </w:style>
  <w:style w:type="paragraph" w:styleId="BalloonText">
    <w:name w:val="Balloon Text"/>
    <w:basedOn w:val="Normal"/>
    <w:semiHidden/>
    <w:rsid w:val="008B4DBA"/>
    <w:rPr>
      <w:rFonts w:ascii="Tahoma" w:hAnsi="Tahoma" w:cs="Tahoma"/>
      <w:sz w:val="16"/>
      <w:szCs w:val="16"/>
    </w:rPr>
  </w:style>
  <w:style w:type="paragraph" w:customStyle="1" w:styleId="menustredisko">
    <w:name w:val="menu_stredisko"/>
    <w:basedOn w:val="Normal"/>
    <w:rsid w:val="009A104D"/>
    <w:pPr>
      <w:jc w:val="center"/>
    </w:pPr>
    <w:rPr>
      <w:b/>
      <w:bCs/>
    </w:rPr>
  </w:style>
  <w:style w:type="character" w:styleId="Hyperlink">
    <w:name w:val="Hyperlink"/>
    <w:rsid w:val="00F73AE4"/>
    <w:rPr>
      <w:color w:val="0000FF"/>
      <w:u w:val="single"/>
    </w:rPr>
  </w:style>
  <w:style w:type="character" w:customStyle="1" w:styleId="s1">
    <w:name w:val="s1"/>
    <w:basedOn w:val="DefaultParagraphFont"/>
    <w:rsid w:val="00F73AE4"/>
  </w:style>
  <w:style w:type="character" w:customStyle="1" w:styleId="r01gtexttitleonly">
    <w:name w:val="r01gtexttitleonly"/>
    <w:basedOn w:val="DefaultParagraphFont"/>
    <w:rsid w:val="00F73AE4"/>
  </w:style>
  <w:style w:type="character" w:customStyle="1" w:styleId="pagetitle">
    <w:name w:val="page_title"/>
    <w:basedOn w:val="DefaultParagraphFont"/>
    <w:rsid w:val="008D11A6"/>
  </w:style>
  <w:style w:type="character" w:styleId="CommentReference">
    <w:name w:val="annotation reference"/>
    <w:rsid w:val="006E246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E246A"/>
    <w:rPr>
      <w:sz w:val="20"/>
      <w:szCs w:val="20"/>
    </w:rPr>
  </w:style>
  <w:style w:type="character" w:customStyle="1" w:styleId="CommentTextChar">
    <w:name w:val="Comment Text Char"/>
    <w:link w:val="CommentText"/>
    <w:rsid w:val="006E246A"/>
    <w:rPr>
      <w:lang w:val="en-GB" w:eastAsia="en-GB" w:bidi="ar-SA"/>
    </w:rPr>
  </w:style>
  <w:style w:type="paragraph" w:styleId="NormalWeb">
    <w:name w:val="Normal (Web)"/>
    <w:basedOn w:val="Normal"/>
    <w:rsid w:val="003121FD"/>
    <w:pPr>
      <w:spacing w:before="100" w:beforeAutospacing="1" w:after="100" w:afterAutospacing="1"/>
    </w:pPr>
  </w:style>
  <w:style w:type="character" w:styleId="FollowedHyperlink">
    <w:name w:val="FollowedHyperlink"/>
    <w:rsid w:val="00E4084D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D1E8F"/>
    <w:pPr>
      <w:ind w:left="720"/>
      <w:contextualSpacing/>
    </w:pPr>
  </w:style>
  <w:style w:type="character" w:customStyle="1" w:styleId="dhighlight1">
    <w:name w:val="dhighlight1"/>
    <w:basedOn w:val="DefaultParagraphFont"/>
    <w:rsid w:val="0018515C"/>
    <w:rPr>
      <w:shd w:val="clear" w:color="auto" w:fill="BDD7E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215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2156A"/>
    <w:rPr>
      <w:rFonts w:ascii="Courier New" w:eastAsiaTheme="minorHAnsi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69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3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214A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214AD"/>
    <w:pPr>
      <w:tabs>
        <w:tab w:val="center" w:pos="4153"/>
        <w:tab w:val="right" w:pos="8306"/>
      </w:tabs>
    </w:pPr>
  </w:style>
  <w:style w:type="character" w:styleId="Strong">
    <w:name w:val="Strong"/>
    <w:uiPriority w:val="22"/>
    <w:qFormat/>
    <w:rsid w:val="00790EE8"/>
    <w:rPr>
      <w:b/>
      <w:bCs/>
    </w:rPr>
  </w:style>
  <w:style w:type="character" w:styleId="PageNumber">
    <w:name w:val="page number"/>
    <w:basedOn w:val="DefaultParagraphFont"/>
    <w:rsid w:val="008D7921"/>
  </w:style>
  <w:style w:type="paragraph" w:styleId="BalloonText">
    <w:name w:val="Balloon Text"/>
    <w:basedOn w:val="Normal"/>
    <w:semiHidden/>
    <w:rsid w:val="008B4DBA"/>
    <w:rPr>
      <w:rFonts w:ascii="Tahoma" w:hAnsi="Tahoma" w:cs="Tahoma"/>
      <w:sz w:val="16"/>
      <w:szCs w:val="16"/>
    </w:rPr>
  </w:style>
  <w:style w:type="paragraph" w:customStyle="1" w:styleId="menustredisko">
    <w:name w:val="menu_stredisko"/>
    <w:basedOn w:val="Normal"/>
    <w:rsid w:val="009A104D"/>
    <w:pPr>
      <w:jc w:val="center"/>
    </w:pPr>
    <w:rPr>
      <w:b/>
      <w:bCs/>
    </w:rPr>
  </w:style>
  <w:style w:type="character" w:styleId="Hyperlink">
    <w:name w:val="Hyperlink"/>
    <w:rsid w:val="00F73AE4"/>
    <w:rPr>
      <w:color w:val="0000FF"/>
      <w:u w:val="single"/>
    </w:rPr>
  </w:style>
  <w:style w:type="character" w:customStyle="1" w:styleId="s1">
    <w:name w:val="s1"/>
    <w:basedOn w:val="DefaultParagraphFont"/>
    <w:rsid w:val="00F73AE4"/>
  </w:style>
  <w:style w:type="character" w:customStyle="1" w:styleId="r01gtexttitleonly">
    <w:name w:val="r01gtexttitleonly"/>
    <w:basedOn w:val="DefaultParagraphFont"/>
    <w:rsid w:val="00F73AE4"/>
  </w:style>
  <w:style w:type="character" w:customStyle="1" w:styleId="pagetitle">
    <w:name w:val="page_title"/>
    <w:basedOn w:val="DefaultParagraphFont"/>
    <w:rsid w:val="008D11A6"/>
  </w:style>
  <w:style w:type="character" w:styleId="CommentReference">
    <w:name w:val="annotation reference"/>
    <w:rsid w:val="006E246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E246A"/>
    <w:rPr>
      <w:sz w:val="20"/>
      <w:szCs w:val="20"/>
    </w:rPr>
  </w:style>
  <w:style w:type="character" w:customStyle="1" w:styleId="CommentTextChar">
    <w:name w:val="Comment Text Char"/>
    <w:link w:val="CommentText"/>
    <w:rsid w:val="006E246A"/>
    <w:rPr>
      <w:lang w:val="en-GB" w:eastAsia="en-GB" w:bidi="ar-SA"/>
    </w:rPr>
  </w:style>
  <w:style w:type="paragraph" w:styleId="NormalWeb">
    <w:name w:val="Normal (Web)"/>
    <w:basedOn w:val="Normal"/>
    <w:rsid w:val="003121FD"/>
    <w:pPr>
      <w:spacing w:before="100" w:beforeAutospacing="1" w:after="100" w:afterAutospacing="1"/>
    </w:pPr>
  </w:style>
  <w:style w:type="character" w:styleId="FollowedHyperlink">
    <w:name w:val="FollowedHyperlink"/>
    <w:rsid w:val="00E4084D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D1E8F"/>
    <w:pPr>
      <w:ind w:left="720"/>
      <w:contextualSpacing/>
    </w:pPr>
  </w:style>
  <w:style w:type="character" w:customStyle="1" w:styleId="dhighlight1">
    <w:name w:val="dhighlight1"/>
    <w:basedOn w:val="DefaultParagraphFont"/>
    <w:rsid w:val="0018515C"/>
    <w:rPr>
      <w:shd w:val="clear" w:color="auto" w:fill="BDD7E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215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2156A"/>
    <w:rPr>
      <w:rFonts w:ascii="Courier New" w:eastAsiaTheme="minorHAnsi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3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8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50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5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4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81783">
                              <w:marLeft w:val="0"/>
                              <w:marRight w:val="0"/>
                              <w:marTop w:val="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1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9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1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9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8" w:space="5" w:color="F0F8FF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06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7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6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34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058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7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747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21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4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://www.jyu.fi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oleObject" Target="embeddings/oleObject5.bin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image" Target="media/image17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F3FCC-2B73-41EA-B514-CC6EDE090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B689C367</Template>
  <TotalTime>15</TotalTime>
  <Pages>11</Pages>
  <Words>1556</Words>
  <Characters>10216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language</vt:lpstr>
    </vt:vector>
  </TitlesOfParts>
  <Company>UCLES</Company>
  <LinksUpToDate>false</LinksUpToDate>
  <CharactersWithSpaces>11749</CharactersWithSpaces>
  <SharedDoc>false</SharedDoc>
  <HLinks>
    <vt:vector size="6" baseType="variant">
      <vt:variant>
        <vt:i4>8192110</vt:i4>
      </vt:variant>
      <vt:variant>
        <vt:i4>0</vt:i4>
      </vt:variant>
      <vt:variant>
        <vt:i4>0</vt:i4>
      </vt:variant>
      <vt:variant>
        <vt:i4>5</vt:i4>
      </vt:variant>
      <vt:variant>
        <vt:lpwstr>http://www.jyu.fi/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</dc:title>
  <dc:creator>rosedi</dc:creator>
  <cp:lastModifiedBy>Helen Garside</cp:lastModifiedBy>
  <cp:revision>3</cp:revision>
  <cp:lastPrinted>2014-07-02T10:22:00Z</cp:lastPrinted>
  <dcterms:created xsi:type="dcterms:W3CDTF">2019-05-03T10:51:00Z</dcterms:created>
  <dcterms:modified xsi:type="dcterms:W3CDTF">2019-05-03T11:07:00Z</dcterms:modified>
</cp:coreProperties>
</file>